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88EFC6" w14:textId="77777777" w:rsidR="008F2875" w:rsidRDefault="008F2875" w:rsidP="00685D80">
      <w:pPr>
        <w:pStyle w:val="Title"/>
      </w:pPr>
    </w:p>
    <w:p w14:paraId="256F41A2" w14:textId="6BA70B4A" w:rsidR="00AE6D8B" w:rsidRDefault="00E13FAE" w:rsidP="00685D80">
      <w:pPr>
        <w:pStyle w:val="Title"/>
      </w:pPr>
      <w:r>
        <w:t>Paper title goes here</w:t>
      </w:r>
    </w:p>
    <w:p w14:paraId="2537987B" w14:textId="4A210029" w:rsidR="009B3FED" w:rsidRDefault="009B3FED" w:rsidP="009B3FED">
      <w:pPr>
        <w:ind w:firstLine="0"/>
        <w:rPr>
          <w:rFonts w:asciiTheme="majorHAnsi" w:hAnsiTheme="majorHAnsi" w:cstheme="majorHAnsi"/>
          <w:color w:val="3F3F3F"/>
          <w:szCs w:val="22"/>
        </w:rPr>
      </w:pPr>
      <w:r w:rsidRPr="009B3FED">
        <w:rPr>
          <w:rFonts w:asciiTheme="majorHAnsi" w:hAnsiTheme="majorHAnsi" w:cstheme="majorHAnsi"/>
          <w:color w:val="3F3F3F"/>
          <w:szCs w:val="22"/>
        </w:rPr>
        <w:t>[If you prefer a double-blind review, please remove your identifying information.]</w:t>
      </w:r>
    </w:p>
    <w:p w14:paraId="6086FF0E" w14:textId="77777777" w:rsidR="009B3FED" w:rsidRPr="009B3FED" w:rsidRDefault="009B3FED" w:rsidP="009B3FED">
      <w:pPr>
        <w:ind w:firstLine="0"/>
        <w:rPr>
          <w:rFonts w:asciiTheme="majorHAnsi" w:hAnsiTheme="majorHAnsi" w:cstheme="majorHAnsi"/>
          <w:szCs w:val="22"/>
        </w:rPr>
      </w:pPr>
    </w:p>
    <w:tbl>
      <w:tblPr>
        <w:tblStyle w:val="TableGrid"/>
        <w:tblW w:w="5652" w:type="pct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5"/>
        <w:gridCol w:w="4478"/>
      </w:tblGrid>
      <w:tr w:rsidR="00F83B33" w14:paraId="4A55C91E" w14:textId="77777777" w:rsidTr="00F83B33">
        <w:trPr>
          <w:trHeight w:val="942"/>
        </w:trPr>
        <w:tc>
          <w:tcPr>
            <w:tcW w:w="2499" w:type="pct"/>
          </w:tcPr>
          <w:p w14:paraId="5B19E83A" w14:textId="77777777" w:rsidR="00F83B33" w:rsidRPr="00871866" w:rsidRDefault="00F83B33" w:rsidP="0095062B">
            <w:pPr>
              <w:pStyle w:val="Author"/>
              <w:rPr>
                <w:rFonts w:ascii="Myriad Pro Light" w:hAnsi="Myriad Pro Light"/>
                <w:b w:val="0"/>
              </w:rPr>
            </w:pPr>
            <w:r w:rsidRPr="00871866">
              <w:rPr>
                <w:rFonts w:ascii="Myriad Pro Light" w:hAnsi="Myriad Pro Light"/>
              </w:rPr>
              <w:t>Author 1</w:t>
            </w:r>
          </w:p>
          <w:p w14:paraId="0BEEEB6A" w14:textId="77777777" w:rsidR="00F83B33" w:rsidRPr="00AC0369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University</w:t>
            </w:r>
          </w:p>
          <w:p w14:paraId="67C9FC06" w14:textId="77777777" w:rsidR="00F83B33" w:rsidRPr="00F83B33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Email address</w:t>
            </w:r>
          </w:p>
        </w:tc>
        <w:tc>
          <w:tcPr>
            <w:tcW w:w="2501" w:type="pct"/>
          </w:tcPr>
          <w:p w14:paraId="4AD66D10" w14:textId="77777777" w:rsidR="00F83B33" w:rsidRPr="00871866" w:rsidRDefault="00F83B33" w:rsidP="0095062B">
            <w:pPr>
              <w:pStyle w:val="Author"/>
              <w:rPr>
                <w:rFonts w:ascii="Myriad Pro Light" w:hAnsi="Myriad Pro Light"/>
                <w:b w:val="0"/>
              </w:rPr>
            </w:pPr>
            <w:r w:rsidRPr="00871866">
              <w:rPr>
                <w:rFonts w:ascii="Myriad Pro Light" w:hAnsi="Myriad Pro Light"/>
              </w:rPr>
              <w:t>Author 2</w:t>
            </w:r>
          </w:p>
          <w:p w14:paraId="1F22D475" w14:textId="77777777" w:rsidR="00F83B33" w:rsidRPr="00AC0369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University</w:t>
            </w:r>
          </w:p>
          <w:p w14:paraId="163D5796" w14:textId="77777777" w:rsidR="00F83B33" w:rsidRPr="00F83B33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Email address</w:t>
            </w:r>
            <w:r w:rsidRPr="00AC0369">
              <w:rPr>
                <w:b w:val="0"/>
                <w:bCs w:val="0"/>
              </w:rPr>
              <w:tab/>
            </w:r>
          </w:p>
        </w:tc>
      </w:tr>
    </w:tbl>
    <w:p w14:paraId="31FC46EF" w14:textId="52360E44" w:rsidR="00AD5088" w:rsidRDefault="00AD5088" w:rsidP="00F83B33">
      <w:pPr>
        <w:ind w:firstLine="0"/>
        <w:rPr>
          <w:rFonts w:ascii="Myriad Pro Light" w:hAnsi="Myriad Pro Light" w:cs="Myriad Pro"/>
          <w:b/>
          <w:bCs/>
          <w:sz w:val="18"/>
          <w:szCs w:val="18"/>
        </w:rPr>
      </w:pPr>
    </w:p>
    <w:tbl>
      <w:tblPr>
        <w:tblStyle w:val="TableGrid"/>
        <w:tblW w:w="83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30"/>
        <w:gridCol w:w="2322"/>
      </w:tblGrid>
      <w:tr w:rsidR="001B28AF" w14:paraId="6B8C57EB" w14:textId="77777777" w:rsidTr="00452A9A">
        <w:trPr>
          <w:trHeight w:val="3862"/>
        </w:trPr>
        <w:tc>
          <w:tcPr>
            <w:tcW w:w="6030" w:type="dxa"/>
            <w:tcBorders>
              <w:right w:val="single" w:sz="4" w:space="0" w:color="auto"/>
            </w:tcBorders>
            <w:tcMar>
              <w:left w:w="115" w:type="dxa"/>
              <w:right w:w="216" w:type="dxa"/>
            </w:tcMar>
          </w:tcPr>
          <w:p w14:paraId="632B15D2" w14:textId="77777777" w:rsidR="001B28AF" w:rsidRDefault="001B28AF" w:rsidP="0095062B">
            <w:pPr>
              <w:pStyle w:val="AbstracttextTitlePage"/>
              <w:suppressAutoHyphens/>
            </w:pPr>
            <w:r w:rsidRPr="00685D80">
              <w:rPr>
                <w:rFonts w:asciiTheme="majorHAnsi" w:hAnsiTheme="majorHAnsi" w:cstheme="majorHAnsi"/>
                <w:b/>
                <w:bCs/>
                <w:spacing w:val="4"/>
              </w:rPr>
              <w:t>Abstract:</w:t>
            </w:r>
            <w:r>
              <w:rPr>
                <w:spacing w:val="4"/>
              </w:rPr>
              <w:t xml:space="preserve"> </w:t>
            </w:r>
            <w:r>
              <w:t xml:space="preserve">Lorem ipsum dolor sit </w:t>
            </w:r>
            <w:proofErr w:type="spellStart"/>
            <w:r>
              <w:t>amet</w:t>
            </w:r>
            <w:proofErr w:type="spellEnd"/>
            <w:r>
              <w:t xml:space="preserve">, </w:t>
            </w:r>
            <w:proofErr w:type="spellStart"/>
            <w:r>
              <w:t>consectetur</w:t>
            </w:r>
            <w:proofErr w:type="spellEnd"/>
            <w:r>
              <w:t xml:space="preserve"> </w:t>
            </w:r>
            <w:proofErr w:type="spellStart"/>
            <w:r>
              <w:t>adipiscing</w:t>
            </w:r>
            <w:proofErr w:type="spellEnd"/>
            <w:r>
              <w:t xml:space="preserve"> </w:t>
            </w:r>
            <w:proofErr w:type="spellStart"/>
            <w:r>
              <w:t>elit</w:t>
            </w:r>
            <w:proofErr w:type="spellEnd"/>
            <w:r>
              <w:t xml:space="preserve">, sed do </w:t>
            </w:r>
            <w:proofErr w:type="spellStart"/>
            <w:r>
              <w:t>eiusmod</w:t>
            </w:r>
            <w:proofErr w:type="spellEnd"/>
            <w:r>
              <w:t xml:space="preserve"> </w:t>
            </w:r>
            <w:proofErr w:type="spellStart"/>
            <w:r>
              <w:t>tempor</w:t>
            </w:r>
            <w:proofErr w:type="spellEnd"/>
            <w:r>
              <w:t xml:space="preserve"> </w:t>
            </w:r>
            <w:proofErr w:type="spellStart"/>
            <w:r>
              <w:t>incididunt</w:t>
            </w:r>
            <w:proofErr w:type="spellEnd"/>
            <w:r>
              <w:t xml:space="preserve"> </w:t>
            </w:r>
            <w:proofErr w:type="spellStart"/>
            <w:r>
              <w:t>ut</w:t>
            </w:r>
            <w:proofErr w:type="spellEnd"/>
            <w:r>
              <w:t xml:space="preserve"> labore et dolore magna </w:t>
            </w:r>
            <w:proofErr w:type="spellStart"/>
            <w:r>
              <w:t>aliqua</w:t>
            </w:r>
            <w:proofErr w:type="spellEnd"/>
            <w:r>
              <w:t xml:space="preserve">. Ut </w:t>
            </w:r>
            <w:proofErr w:type="spellStart"/>
            <w:r>
              <w:t>enim</w:t>
            </w:r>
            <w:proofErr w:type="spellEnd"/>
            <w:r>
              <w:t xml:space="preserve"> ad minim </w:t>
            </w:r>
            <w:proofErr w:type="spellStart"/>
            <w:r>
              <w:t>veniam</w:t>
            </w:r>
            <w:proofErr w:type="spellEnd"/>
            <w:r>
              <w:t xml:space="preserve">, </w:t>
            </w:r>
            <w:proofErr w:type="spellStart"/>
            <w:r>
              <w:t>quis</w:t>
            </w:r>
            <w:proofErr w:type="spellEnd"/>
            <w:r>
              <w:t xml:space="preserve"> </w:t>
            </w:r>
            <w:proofErr w:type="spellStart"/>
            <w:r>
              <w:t>nostrud</w:t>
            </w:r>
            <w:proofErr w:type="spellEnd"/>
            <w:r>
              <w:t xml:space="preserve"> exercitation </w:t>
            </w:r>
            <w:proofErr w:type="spellStart"/>
            <w:r>
              <w:t>ullamco</w:t>
            </w:r>
            <w:proofErr w:type="spellEnd"/>
            <w:r>
              <w:t xml:space="preserve"> </w:t>
            </w:r>
            <w:proofErr w:type="spellStart"/>
            <w:r>
              <w:t>laboris</w:t>
            </w:r>
            <w:proofErr w:type="spellEnd"/>
            <w:r>
              <w:t xml:space="preserve"> nisi </w:t>
            </w:r>
            <w:proofErr w:type="spellStart"/>
            <w:r>
              <w:t>ut</w:t>
            </w:r>
            <w:proofErr w:type="spellEnd"/>
            <w:r>
              <w:t xml:space="preserve"> </w:t>
            </w:r>
            <w:proofErr w:type="spellStart"/>
            <w:r>
              <w:t>aliquip</w:t>
            </w:r>
            <w:proofErr w:type="spellEnd"/>
            <w:r>
              <w:t xml:space="preserve"> ex </w:t>
            </w:r>
            <w:proofErr w:type="spellStart"/>
            <w:r>
              <w:t>ea</w:t>
            </w:r>
            <w:proofErr w:type="spellEnd"/>
            <w:r>
              <w:t xml:space="preserve"> </w:t>
            </w:r>
            <w:proofErr w:type="spellStart"/>
            <w:r>
              <w:t>commodo</w:t>
            </w:r>
            <w:proofErr w:type="spellEnd"/>
            <w:r>
              <w:t xml:space="preserve"> </w:t>
            </w:r>
            <w:proofErr w:type="spellStart"/>
            <w:r>
              <w:t>consequat</w:t>
            </w:r>
            <w:proofErr w:type="spellEnd"/>
            <w:r>
              <w:t xml:space="preserve">. Duis </w:t>
            </w:r>
            <w:proofErr w:type="spellStart"/>
            <w:r>
              <w:t>aute</w:t>
            </w:r>
            <w:proofErr w:type="spellEnd"/>
            <w:r>
              <w:t xml:space="preserve"> </w:t>
            </w:r>
            <w:proofErr w:type="spellStart"/>
            <w:r>
              <w:t>irure</w:t>
            </w:r>
            <w:proofErr w:type="spellEnd"/>
            <w:r>
              <w:t xml:space="preserve"> dolor in </w:t>
            </w:r>
            <w:proofErr w:type="spellStart"/>
            <w:r>
              <w:t>reprehenderit</w:t>
            </w:r>
            <w:proofErr w:type="spellEnd"/>
            <w:r>
              <w:t xml:space="preserve"> in </w:t>
            </w:r>
            <w:proofErr w:type="spellStart"/>
            <w:r>
              <w:t>voluptate</w:t>
            </w:r>
            <w:proofErr w:type="spellEnd"/>
            <w:r>
              <w:t xml:space="preserve"> </w:t>
            </w:r>
            <w:proofErr w:type="spellStart"/>
            <w:r>
              <w:t>velit</w:t>
            </w:r>
            <w:proofErr w:type="spellEnd"/>
            <w:r>
              <w:t xml:space="preserve"> </w:t>
            </w:r>
            <w:proofErr w:type="spellStart"/>
            <w:r>
              <w:t>esse</w:t>
            </w:r>
            <w:proofErr w:type="spellEnd"/>
            <w:r>
              <w:t xml:space="preserve"> </w:t>
            </w:r>
            <w:proofErr w:type="spellStart"/>
            <w:r>
              <w:t>cillum</w:t>
            </w:r>
            <w:proofErr w:type="spellEnd"/>
            <w:r>
              <w:t xml:space="preserve"> dolore </w:t>
            </w:r>
            <w:proofErr w:type="spellStart"/>
            <w:r>
              <w:t>eu</w:t>
            </w:r>
            <w:proofErr w:type="spellEnd"/>
            <w:r>
              <w:t xml:space="preserve"> </w:t>
            </w:r>
            <w:proofErr w:type="spellStart"/>
            <w:r>
              <w:t>fugiat</w:t>
            </w:r>
            <w:proofErr w:type="spellEnd"/>
            <w:r>
              <w:t xml:space="preserve"> </w:t>
            </w:r>
            <w:proofErr w:type="spellStart"/>
            <w:r>
              <w:t>nulla</w:t>
            </w:r>
            <w:proofErr w:type="spellEnd"/>
            <w:r>
              <w:t xml:space="preserve"> </w:t>
            </w:r>
            <w:proofErr w:type="spellStart"/>
            <w:r>
              <w:t>pariatur</w:t>
            </w:r>
            <w:proofErr w:type="spellEnd"/>
            <w:r>
              <w:t xml:space="preserve">. </w:t>
            </w:r>
            <w:proofErr w:type="spellStart"/>
            <w:r>
              <w:t>Excepteur</w:t>
            </w:r>
            <w:proofErr w:type="spellEnd"/>
            <w:r>
              <w:t xml:space="preserve"> </w:t>
            </w:r>
            <w:proofErr w:type="spellStart"/>
            <w:r>
              <w:t>sint</w:t>
            </w:r>
            <w:proofErr w:type="spellEnd"/>
            <w:r>
              <w:t xml:space="preserve"> </w:t>
            </w:r>
            <w:proofErr w:type="spellStart"/>
            <w:r>
              <w:t>occaecat</w:t>
            </w:r>
            <w:proofErr w:type="spellEnd"/>
            <w:r>
              <w:t xml:space="preserve"> </w:t>
            </w:r>
            <w:proofErr w:type="spellStart"/>
            <w:r>
              <w:t>cupidatat</w:t>
            </w:r>
            <w:proofErr w:type="spellEnd"/>
            <w:r>
              <w:t xml:space="preserve"> non </w:t>
            </w:r>
            <w:proofErr w:type="spellStart"/>
            <w:r>
              <w:t>proident</w:t>
            </w:r>
            <w:proofErr w:type="spellEnd"/>
            <w:r>
              <w:t xml:space="preserve">, sunt in culpa qui </w:t>
            </w:r>
            <w:proofErr w:type="spellStart"/>
            <w:r>
              <w:t>officia</w:t>
            </w:r>
            <w:proofErr w:type="spellEnd"/>
            <w:r>
              <w:t xml:space="preserve"> </w:t>
            </w:r>
            <w:proofErr w:type="spellStart"/>
            <w:r>
              <w:t>deserunt</w:t>
            </w:r>
            <w:proofErr w:type="spellEnd"/>
            <w:r>
              <w:t xml:space="preserve"> </w:t>
            </w:r>
            <w:proofErr w:type="spellStart"/>
            <w:r>
              <w:t>mollit</w:t>
            </w:r>
            <w:proofErr w:type="spellEnd"/>
            <w:r>
              <w:t xml:space="preserve"> </w:t>
            </w:r>
            <w:proofErr w:type="spellStart"/>
            <w:r>
              <w:t>anim</w:t>
            </w:r>
            <w:proofErr w:type="spellEnd"/>
            <w:r>
              <w:t xml:space="preserve"> id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laborum</w:t>
            </w:r>
            <w:proofErr w:type="spellEnd"/>
            <w:r>
              <w:t>.</w:t>
            </w:r>
          </w:p>
          <w:p w14:paraId="06F0F8D4" w14:textId="77777777" w:rsidR="001B28AF" w:rsidRDefault="001B28AF" w:rsidP="0095062B">
            <w:pPr>
              <w:pStyle w:val="AbstracttextTitlePage"/>
              <w:suppressAutoHyphens/>
            </w:pPr>
          </w:p>
          <w:p w14:paraId="658680D4" w14:textId="77777777" w:rsidR="001B28AF" w:rsidRDefault="001B28AF" w:rsidP="0095062B">
            <w:pPr>
              <w:pStyle w:val="AbstracttextTitlePage"/>
              <w:suppressAutoHyphens/>
            </w:pPr>
            <w:r>
              <w:t xml:space="preserve">Lorem ipsum dolor sit </w:t>
            </w:r>
            <w:proofErr w:type="spellStart"/>
            <w:r>
              <w:t>amet</w:t>
            </w:r>
            <w:proofErr w:type="spellEnd"/>
            <w:r>
              <w:t xml:space="preserve">, </w:t>
            </w:r>
            <w:proofErr w:type="spellStart"/>
            <w:r>
              <w:t>consectetur</w:t>
            </w:r>
            <w:proofErr w:type="spellEnd"/>
            <w:r>
              <w:t xml:space="preserve"> </w:t>
            </w:r>
            <w:proofErr w:type="spellStart"/>
            <w:r>
              <w:t>adipiscing</w:t>
            </w:r>
            <w:proofErr w:type="spellEnd"/>
            <w:r>
              <w:t xml:space="preserve"> </w:t>
            </w:r>
            <w:proofErr w:type="spellStart"/>
            <w:r>
              <w:t>elit</w:t>
            </w:r>
            <w:proofErr w:type="spellEnd"/>
            <w:r>
              <w:t xml:space="preserve">, sed do </w:t>
            </w:r>
            <w:proofErr w:type="spellStart"/>
            <w:r>
              <w:t>eiusmod</w:t>
            </w:r>
            <w:proofErr w:type="spellEnd"/>
            <w:r>
              <w:t xml:space="preserve"> </w:t>
            </w:r>
            <w:proofErr w:type="spellStart"/>
            <w:r>
              <w:t>tempor</w:t>
            </w:r>
            <w:proofErr w:type="spellEnd"/>
            <w:r>
              <w:t xml:space="preserve"> </w:t>
            </w:r>
            <w:proofErr w:type="spellStart"/>
            <w:r>
              <w:t>incididunt</w:t>
            </w:r>
            <w:proofErr w:type="spellEnd"/>
            <w:r>
              <w:t xml:space="preserve"> </w:t>
            </w:r>
            <w:proofErr w:type="spellStart"/>
            <w:r>
              <w:t>ut</w:t>
            </w:r>
            <w:proofErr w:type="spellEnd"/>
            <w:r>
              <w:t xml:space="preserve"> labore et dolore magna </w:t>
            </w:r>
            <w:proofErr w:type="spellStart"/>
            <w:r>
              <w:t>aliqua</w:t>
            </w:r>
            <w:proofErr w:type="spellEnd"/>
            <w:r>
              <w:t xml:space="preserve">. Ut </w:t>
            </w:r>
            <w:proofErr w:type="spellStart"/>
            <w:r>
              <w:t>enim</w:t>
            </w:r>
            <w:proofErr w:type="spellEnd"/>
            <w:r>
              <w:t xml:space="preserve"> ad minim </w:t>
            </w:r>
            <w:proofErr w:type="spellStart"/>
            <w:r>
              <w:t>veniam</w:t>
            </w:r>
            <w:proofErr w:type="spellEnd"/>
            <w:r>
              <w:t xml:space="preserve">, </w:t>
            </w:r>
            <w:proofErr w:type="spellStart"/>
            <w:r>
              <w:t>quis</w:t>
            </w:r>
            <w:proofErr w:type="spellEnd"/>
            <w:r>
              <w:t xml:space="preserve"> </w:t>
            </w:r>
            <w:proofErr w:type="spellStart"/>
            <w:r>
              <w:t>nostrud</w:t>
            </w:r>
            <w:proofErr w:type="spellEnd"/>
            <w:r>
              <w:t xml:space="preserve"> exercitation </w:t>
            </w:r>
            <w:proofErr w:type="spellStart"/>
            <w:r>
              <w:t>ullamco</w:t>
            </w:r>
            <w:proofErr w:type="spellEnd"/>
            <w:r>
              <w:t xml:space="preserve"> </w:t>
            </w:r>
            <w:proofErr w:type="spellStart"/>
            <w:r>
              <w:t>laboris</w:t>
            </w:r>
            <w:proofErr w:type="spellEnd"/>
            <w:r>
              <w:t xml:space="preserve"> nisi </w:t>
            </w:r>
            <w:proofErr w:type="spellStart"/>
            <w:r>
              <w:t>ut</w:t>
            </w:r>
            <w:proofErr w:type="spellEnd"/>
            <w:r>
              <w:t xml:space="preserve"> </w:t>
            </w:r>
            <w:proofErr w:type="spellStart"/>
            <w:r>
              <w:t>aliquip</w:t>
            </w:r>
            <w:proofErr w:type="spellEnd"/>
            <w:r>
              <w:t xml:space="preserve"> ex </w:t>
            </w:r>
            <w:proofErr w:type="spellStart"/>
            <w:r>
              <w:t>ea</w:t>
            </w:r>
            <w:proofErr w:type="spellEnd"/>
            <w:r>
              <w:t xml:space="preserve"> </w:t>
            </w:r>
            <w:proofErr w:type="spellStart"/>
            <w:r>
              <w:t>commodo</w:t>
            </w:r>
            <w:proofErr w:type="spellEnd"/>
            <w:r>
              <w:t xml:space="preserve"> </w:t>
            </w:r>
            <w:proofErr w:type="spellStart"/>
            <w:r>
              <w:t>consequat</w:t>
            </w:r>
            <w:proofErr w:type="spellEnd"/>
            <w:r>
              <w:t xml:space="preserve">. Duis </w:t>
            </w:r>
            <w:proofErr w:type="spellStart"/>
            <w:r>
              <w:t>aute</w:t>
            </w:r>
            <w:proofErr w:type="spellEnd"/>
            <w:r>
              <w:t xml:space="preserve"> </w:t>
            </w:r>
            <w:proofErr w:type="spellStart"/>
            <w:r>
              <w:t>irure</w:t>
            </w:r>
            <w:proofErr w:type="spellEnd"/>
            <w:r>
              <w:t xml:space="preserve"> dolor in </w:t>
            </w:r>
            <w:proofErr w:type="spellStart"/>
            <w:r>
              <w:t>reprehenderit</w:t>
            </w:r>
            <w:proofErr w:type="spellEnd"/>
            <w:r>
              <w:t xml:space="preserve"> in </w:t>
            </w:r>
            <w:proofErr w:type="spellStart"/>
            <w:r>
              <w:t>voluptate</w:t>
            </w:r>
            <w:proofErr w:type="spellEnd"/>
            <w:r>
              <w:t xml:space="preserve"> </w:t>
            </w:r>
            <w:proofErr w:type="spellStart"/>
            <w:r>
              <w:t>velit</w:t>
            </w:r>
            <w:proofErr w:type="spellEnd"/>
            <w:r>
              <w:t xml:space="preserve"> </w:t>
            </w:r>
            <w:proofErr w:type="spellStart"/>
            <w:r>
              <w:t>esse</w:t>
            </w:r>
            <w:proofErr w:type="spellEnd"/>
            <w:r>
              <w:t xml:space="preserve"> </w:t>
            </w:r>
            <w:proofErr w:type="spellStart"/>
            <w:r>
              <w:t>cillum</w:t>
            </w:r>
            <w:proofErr w:type="spellEnd"/>
            <w:r>
              <w:t xml:space="preserve"> dolore </w:t>
            </w:r>
            <w:proofErr w:type="spellStart"/>
            <w:r>
              <w:t>eu</w:t>
            </w:r>
            <w:proofErr w:type="spellEnd"/>
            <w:r>
              <w:t xml:space="preserve"> </w:t>
            </w:r>
            <w:proofErr w:type="spellStart"/>
            <w:r>
              <w:t>fugiat</w:t>
            </w:r>
            <w:proofErr w:type="spellEnd"/>
            <w:r>
              <w:t xml:space="preserve"> </w:t>
            </w:r>
            <w:proofErr w:type="spellStart"/>
            <w:r>
              <w:t>nulla</w:t>
            </w:r>
            <w:proofErr w:type="spellEnd"/>
            <w:r>
              <w:t xml:space="preserve"> </w:t>
            </w:r>
            <w:proofErr w:type="spellStart"/>
            <w:r>
              <w:t>pariatur</w:t>
            </w:r>
            <w:proofErr w:type="spellEnd"/>
            <w:r>
              <w:t xml:space="preserve">. </w:t>
            </w:r>
            <w:proofErr w:type="spellStart"/>
            <w:r>
              <w:t>Excepteur</w:t>
            </w:r>
            <w:proofErr w:type="spellEnd"/>
            <w:r>
              <w:t xml:space="preserve"> </w:t>
            </w:r>
            <w:proofErr w:type="spellStart"/>
            <w:r>
              <w:t>sint</w:t>
            </w:r>
            <w:proofErr w:type="spellEnd"/>
            <w:r>
              <w:t xml:space="preserve"> </w:t>
            </w:r>
            <w:proofErr w:type="spellStart"/>
            <w:r>
              <w:t>occaecat</w:t>
            </w:r>
            <w:proofErr w:type="spellEnd"/>
            <w:r>
              <w:t xml:space="preserve"> </w:t>
            </w:r>
            <w:proofErr w:type="spellStart"/>
            <w:r>
              <w:t>cupidatat</w:t>
            </w:r>
            <w:proofErr w:type="spellEnd"/>
            <w:r>
              <w:t xml:space="preserve"> non </w:t>
            </w:r>
            <w:proofErr w:type="spellStart"/>
            <w:r>
              <w:t>proident</w:t>
            </w:r>
            <w:proofErr w:type="spellEnd"/>
            <w:r>
              <w:t xml:space="preserve">, sunt in culpa qui </w:t>
            </w:r>
            <w:proofErr w:type="spellStart"/>
            <w:r>
              <w:t>officia</w:t>
            </w:r>
            <w:proofErr w:type="spellEnd"/>
            <w:r>
              <w:t xml:space="preserve"> </w:t>
            </w:r>
            <w:proofErr w:type="spellStart"/>
            <w:r>
              <w:t>deserunt</w:t>
            </w:r>
            <w:proofErr w:type="spellEnd"/>
            <w:r>
              <w:t xml:space="preserve"> </w:t>
            </w:r>
            <w:proofErr w:type="spellStart"/>
            <w:r>
              <w:t>mollit</w:t>
            </w:r>
            <w:proofErr w:type="spellEnd"/>
            <w:r>
              <w:t xml:space="preserve"> </w:t>
            </w:r>
            <w:proofErr w:type="spellStart"/>
            <w:r>
              <w:t>anim</w:t>
            </w:r>
            <w:proofErr w:type="spellEnd"/>
            <w:r>
              <w:t xml:space="preserve"> id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laborum</w:t>
            </w:r>
            <w:proofErr w:type="spellEnd"/>
            <w:r>
              <w:t>.</w:t>
            </w:r>
          </w:p>
          <w:p w14:paraId="74093E79" w14:textId="77777777" w:rsidR="001B28AF" w:rsidRDefault="001B28AF" w:rsidP="0095062B">
            <w:pPr>
              <w:pStyle w:val="AbstracttextTitlePage"/>
              <w:suppressAutoHyphens/>
            </w:pPr>
          </w:p>
          <w:p w14:paraId="21AE92A8" w14:textId="77777777" w:rsidR="001B28AF" w:rsidRPr="00BF39C3" w:rsidRDefault="001B28AF" w:rsidP="0095062B">
            <w:pPr>
              <w:pStyle w:val="AbstracttextTitlePage"/>
              <w:suppressAutoHyphens/>
              <w:rPr>
                <w:spacing w:val="4"/>
              </w:rPr>
            </w:pPr>
            <w:r w:rsidRPr="00685D80">
              <w:rPr>
                <w:rFonts w:asciiTheme="majorHAnsi" w:hAnsiTheme="majorHAnsi" w:cstheme="majorHAnsi"/>
                <w:b/>
                <w:bCs/>
                <w:spacing w:val="4"/>
              </w:rPr>
              <w:t>Keywords:</w:t>
            </w:r>
            <w:r>
              <w:rPr>
                <w:spacing w:val="4"/>
              </w:rPr>
              <w:t xml:space="preserve"> </w:t>
            </w:r>
            <w:r>
              <w:t xml:space="preserve">Lorem ipsum dolor sit </w:t>
            </w:r>
            <w:proofErr w:type="spellStart"/>
            <w:r>
              <w:t>amet</w:t>
            </w:r>
            <w:proofErr w:type="spellEnd"/>
            <w:r>
              <w:t xml:space="preserve">, </w:t>
            </w:r>
            <w:proofErr w:type="spellStart"/>
            <w:r>
              <w:t>consectetur</w:t>
            </w:r>
            <w:proofErr w:type="spellEnd"/>
            <w:r>
              <w:t xml:space="preserve"> </w:t>
            </w:r>
            <w:proofErr w:type="spellStart"/>
            <w:r>
              <w:t>adipiscing</w:t>
            </w:r>
            <w:proofErr w:type="spellEnd"/>
            <w:r>
              <w:t xml:space="preserve"> </w:t>
            </w:r>
            <w:proofErr w:type="spellStart"/>
            <w:r>
              <w:t>elit</w:t>
            </w:r>
            <w:proofErr w:type="spellEnd"/>
            <w:r>
              <w:t xml:space="preserve">, sed do </w:t>
            </w:r>
            <w:proofErr w:type="spellStart"/>
            <w:r>
              <w:t>eiusmod</w:t>
            </w:r>
            <w:proofErr w:type="spellEnd"/>
            <w:r>
              <w:t xml:space="preserve"> </w:t>
            </w:r>
            <w:proofErr w:type="spellStart"/>
            <w:r>
              <w:t>tempor</w:t>
            </w:r>
            <w:proofErr w:type="spellEnd"/>
            <w:r>
              <w:t xml:space="preserve"> </w:t>
            </w:r>
            <w:proofErr w:type="spellStart"/>
            <w:r>
              <w:t>incididu</w:t>
            </w:r>
            <w:proofErr w:type="spellEnd"/>
          </w:p>
        </w:tc>
        <w:tc>
          <w:tcPr>
            <w:tcW w:w="2322" w:type="dxa"/>
            <w:tcBorders>
              <w:left w:val="single" w:sz="4" w:space="0" w:color="auto"/>
            </w:tcBorders>
            <w:tcMar>
              <w:left w:w="216" w:type="dxa"/>
              <w:right w:w="115" w:type="dxa"/>
            </w:tcMar>
          </w:tcPr>
          <w:p w14:paraId="413D03AF" w14:textId="77777777" w:rsidR="001B28AF" w:rsidRPr="00685D80" w:rsidRDefault="001B28AF" w:rsidP="0095062B">
            <w:pPr>
              <w:pStyle w:val="AbstracttextTitlePage"/>
              <w:rPr>
                <w:rFonts w:asciiTheme="majorHAnsi" w:hAnsiTheme="majorHAnsi" w:cstheme="majorHAnsi"/>
                <w:b/>
                <w:bCs/>
              </w:rPr>
            </w:pPr>
            <w:r w:rsidRPr="00685D80">
              <w:rPr>
                <w:rFonts w:asciiTheme="majorHAnsi" w:hAnsiTheme="majorHAnsi" w:cstheme="majorHAnsi"/>
                <w:b/>
                <w:bCs/>
              </w:rPr>
              <w:t>Article history:</w:t>
            </w:r>
          </w:p>
          <w:p w14:paraId="5CC32372" w14:textId="77777777" w:rsidR="001B28AF" w:rsidRDefault="001B28AF" w:rsidP="0095062B">
            <w:pPr>
              <w:pStyle w:val="AbstracttextTitlePage"/>
            </w:pPr>
            <w:r>
              <w:t xml:space="preserve">Received: </w:t>
            </w:r>
          </w:p>
          <w:p w14:paraId="4533A235" w14:textId="77777777" w:rsidR="001B28AF" w:rsidRDefault="001B28AF" w:rsidP="0095062B">
            <w:pPr>
              <w:pStyle w:val="AbstracttextTitlePage"/>
            </w:pPr>
            <w:r>
              <w:t xml:space="preserve">Received in revised form: </w:t>
            </w:r>
            <w:r>
              <w:br/>
              <w:t xml:space="preserve">Accepted: </w:t>
            </w:r>
          </w:p>
          <w:p w14:paraId="68E2A444" w14:textId="77777777" w:rsidR="001B28AF" w:rsidRDefault="001B28AF" w:rsidP="0095062B">
            <w:pPr>
              <w:pStyle w:val="AbstracttextTitlePage"/>
            </w:pPr>
            <w:r>
              <w:t xml:space="preserve">Available online: </w:t>
            </w:r>
          </w:p>
          <w:p w14:paraId="59C4BCD0" w14:textId="77777777" w:rsidR="001B28AF" w:rsidRDefault="001B28AF" w:rsidP="0060201A">
            <w:pPr>
              <w:pStyle w:val="Heading1"/>
              <w:numPr>
                <w:ilvl w:val="0"/>
                <w:numId w:val="0"/>
              </w:numPr>
            </w:pPr>
          </w:p>
        </w:tc>
      </w:tr>
    </w:tbl>
    <w:p w14:paraId="363A1777" w14:textId="77777777" w:rsidR="00A362A3" w:rsidRDefault="00A362A3" w:rsidP="001B28AF">
      <w:pPr>
        <w:ind w:firstLine="0"/>
        <w:rPr>
          <w:rFonts w:ascii="Myriad Pro Light" w:hAnsi="Myriad Pro Light" w:cs="Myriad Pro"/>
          <w:b/>
          <w:bCs/>
          <w:sz w:val="18"/>
          <w:szCs w:val="18"/>
        </w:rPr>
      </w:pPr>
    </w:p>
    <w:p w14:paraId="6DA3057F" w14:textId="77777777" w:rsidR="002B304A" w:rsidRDefault="002B304A" w:rsidP="007E79DD">
      <w:pPr>
        <w:spacing w:line="240" w:lineRule="exact"/>
        <w:ind w:right="233" w:firstLine="0"/>
        <w:rPr>
          <w:rFonts w:ascii="Myriad Pro Light" w:hAnsi="Myriad Pro Light" w:cs="Myriad Pro"/>
          <w:b/>
          <w:bCs/>
          <w:sz w:val="18"/>
          <w:szCs w:val="18"/>
        </w:rPr>
        <w:sectPr w:rsidR="002B304A" w:rsidSect="002374BD">
          <w:headerReference w:type="even" r:id="rId8"/>
          <w:headerReference w:type="default" r:id="rId9"/>
          <w:footerReference w:type="default" r:id="rId10"/>
          <w:headerReference w:type="first" r:id="rId11"/>
          <w:footerReference w:type="first" r:id="rId12"/>
          <w:footnotePr>
            <w:numFmt w:val="lowerLetter"/>
          </w:footnotePr>
          <w:type w:val="continuous"/>
          <w:pgSz w:w="12240" w:h="15840" w:code="1"/>
          <w:pgMar w:top="1440" w:right="2160" w:bottom="1440" w:left="2160" w:header="1008" w:footer="576" w:gutter="0"/>
          <w:cols w:space="720"/>
          <w:titlePg/>
          <w:docGrid w:linePitch="299"/>
        </w:sectPr>
      </w:pPr>
    </w:p>
    <w:p w14:paraId="3A7EC58B" w14:textId="2EED1C33" w:rsidR="00950F52" w:rsidRPr="00E51CEF" w:rsidRDefault="00AE4EAF" w:rsidP="0060201A">
      <w:pPr>
        <w:pStyle w:val="Heading1"/>
      </w:pPr>
      <w:r w:rsidRPr="00E51CEF">
        <w:t>Introduction</w:t>
      </w:r>
      <w:r w:rsidR="00AD4DFB" w:rsidRPr="00E51CEF">
        <w:t xml:space="preserve"> [Heading 1]</w:t>
      </w:r>
    </w:p>
    <w:p w14:paraId="0B6F3517" w14:textId="1DDDAFBA" w:rsidR="00950F52" w:rsidRDefault="00B871B7" w:rsidP="007E79DD">
      <w:bookmarkStart w:id="0" w:name="_Toc359415848"/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34E1DD88" w14:textId="455E33BA" w:rsidR="00B871B7" w:rsidRDefault="00B871B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lastRenderedPageBreak/>
        <w:t>reprehenderit</w:t>
      </w:r>
      <w:proofErr w:type="spellEnd"/>
      <w:r>
        <w:t xml:space="preserve"> in </w:t>
      </w:r>
      <w:r w:rsidR="00D846C1">
        <w:t>valuate</w:t>
      </w:r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26CF7590" w14:textId="454444A4" w:rsidR="00B871B7" w:rsidRDefault="00B871B7" w:rsidP="007E79DD">
      <w:r w:rsidRPr="007E79DD">
        <w:t xml:space="preserve">Lorem ipsum dolor sit </w:t>
      </w:r>
      <w:proofErr w:type="spellStart"/>
      <w:r w:rsidRPr="007E79DD">
        <w:t>amet</w:t>
      </w:r>
      <w:proofErr w:type="spellEnd"/>
      <w:r w:rsidRPr="007E79DD">
        <w:t xml:space="preserve">, </w:t>
      </w:r>
      <w:proofErr w:type="spellStart"/>
      <w:r w:rsidRPr="007E79DD">
        <w:t>consectetur</w:t>
      </w:r>
      <w:proofErr w:type="spellEnd"/>
      <w:r w:rsidRPr="007E79DD">
        <w:t xml:space="preserve"> </w:t>
      </w:r>
      <w:proofErr w:type="spellStart"/>
      <w:r w:rsidRPr="007E79DD">
        <w:t>adipiscing</w:t>
      </w:r>
      <w:proofErr w:type="spellEnd"/>
      <w:r w:rsidRPr="007E79DD">
        <w:t xml:space="preserve"> </w:t>
      </w:r>
      <w:proofErr w:type="spellStart"/>
      <w:r w:rsidRPr="007E79DD">
        <w:t>elit</w:t>
      </w:r>
      <w:proofErr w:type="spellEnd"/>
      <w:r w:rsidRPr="007E79DD">
        <w:t xml:space="preserve">, sed do </w:t>
      </w:r>
      <w:proofErr w:type="spellStart"/>
      <w:r w:rsidRPr="007E79DD">
        <w:t>eiusmod</w:t>
      </w:r>
      <w:proofErr w:type="spellEnd"/>
      <w:r w:rsidRPr="007E79DD">
        <w:t xml:space="preserve"> </w:t>
      </w:r>
      <w:proofErr w:type="spellStart"/>
      <w:r w:rsidRPr="007E79DD">
        <w:t>tempor</w:t>
      </w:r>
      <w:proofErr w:type="spellEnd"/>
      <w:r w:rsidRPr="007E79DD">
        <w:t xml:space="preserve"> </w:t>
      </w:r>
      <w:proofErr w:type="spellStart"/>
      <w:r w:rsidRPr="007E79DD">
        <w:t>incididunt</w:t>
      </w:r>
      <w:proofErr w:type="spellEnd"/>
      <w:r w:rsidRPr="007E79DD">
        <w:t xml:space="preserve"> </w:t>
      </w:r>
      <w:proofErr w:type="spellStart"/>
      <w:r w:rsidRPr="007E79DD">
        <w:t>ut</w:t>
      </w:r>
      <w:proofErr w:type="spellEnd"/>
      <w:r w:rsidRPr="007E79DD">
        <w:t xml:space="preserve"> labore et dolore magna </w:t>
      </w:r>
      <w:proofErr w:type="spellStart"/>
      <w:r w:rsidRPr="007E79DD">
        <w:t>aliqua</w:t>
      </w:r>
      <w:proofErr w:type="spellEnd"/>
      <w:r w:rsidRPr="007E79DD">
        <w:t xml:space="preserve">. Ut </w:t>
      </w:r>
      <w:proofErr w:type="spellStart"/>
      <w:r w:rsidRPr="007E79DD">
        <w:t>enim</w:t>
      </w:r>
      <w:proofErr w:type="spellEnd"/>
      <w:r w:rsidRPr="007E79DD">
        <w:t xml:space="preserve"> ad minim </w:t>
      </w:r>
      <w:proofErr w:type="spellStart"/>
      <w:r w:rsidRPr="007E79DD">
        <w:t>veniam</w:t>
      </w:r>
      <w:proofErr w:type="spellEnd"/>
      <w:r w:rsidRPr="007E79DD">
        <w:t xml:space="preserve">, </w:t>
      </w:r>
      <w:proofErr w:type="spellStart"/>
      <w:r w:rsidRPr="007E79DD">
        <w:t>quis</w:t>
      </w:r>
      <w:proofErr w:type="spellEnd"/>
      <w:r w:rsidRPr="007E79DD">
        <w:t xml:space="preserve"> </w:t>
      </w:r>
      <w:proofErr w:type="spellStart"/>
      <w:r w:rsidRPr="007E79DD">
        <w:t>nostrud</w:t>
      </w:r>
      <w:proofErr w:type="spellEnd"/>
      <w:r w:rsidRPr="007E79DD">
        <w:t xml:space="preserve"> exercitation </w:t>
      </w:r>
      <w:proofErr w:type="spellStart"/>
      <w:r w:rsidRPr="007E79DD">
        <w:t>ullamco</w:t>
      </w:r>
      <w:proofErr w:type="spellEnd"/>
      <w:r w:rsidRPr="007E79DD">
        <w:t xml:space="preserve"> </w:t>
      </w:r>
      <w:proofErr w:type="spellStart"/>
      <w:r w:rsidRPr="007E79DD">
        <w:t>laboris</w:t>
      </w:r>
      <w:proofErr w:type="spellEnd"/>
      <w:r w:rsidRPr="007E79DD">
        <w:t xml:space="preserve"> nisi </w:t>
      </w:r>
      <w:proofErr w:type="spellStart"/>
      <w:r w:rsidRPr="007E79DD">
        <w:t>ut</w:t>
      </w:r>
      <w:proofErr w:type="spellEnd"/>
      <w:r w:rsidRPr="007E79DD">
        <w:t xml:space="preserve"> </w:t>
      </w:r>
      <w:proofErr w:type="spellStart"/>
      <w:r w:rsidRPr="007E79DD">
        <w:t>aliquip</w:t>
      </w:r>
      <w:proofErr w:type="spellEnd"/>
      <w:r w:rsidRPr="007E79DD">
        <w:t xml:space="preserve"> ex </w:t>
      </w:r>
      <w:proofErr w:type="spellStart"/>
      <w:r w:rsidRPr="007E79DD">
        <w:t>ea</w:t>
      </w:r>
      <w:proofErr w:type="spellEnd"/>
      <w:r w:rsidRPr="007E79DD">
        <w:t xml:space="preserve"> </w:t>
      </w:r>
      <w:proofErr w:type="spellStart"/>
      <w:r w:rsidRPr="007E79DD"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>.</w:t>
      </w:r>
      <w:r w:rsidR="00BE18F9">
        <w:rPr>
          <w:rStyle w:val="FootnoteReference"/>
        </w:rPr>
        <w:footnoteReference w:id="1"/>
      </w:r>
      <w:r>
        <w:t xml:space="preserve">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</w:t>
      </w:r>
      <w:proofErr w:type="spellEnd"/>
    </w:p>
    <w:p w14:paraId="531DE9F3" w14:textId="77777777" w:rsidR="00B871B7" w:rsidRDefault="00B871B7" w:rsidP="007E79DD"/>
    <w:bookmarkEnd w:id="0"/>
    <w:p w14:paraId="445477C4" w14:textId="77777777" w:rsidR="00950F52" w:rsidRPr="000F281F" w:rsidRDefault="00950F52" w:rsidP="007E79DD"/>
    <w:p w14:paraId="77836DD2" w14:textId="53F1CF52" w:rsidR="00AD4DFB" w:rsidRDefault="00CC4BA1" w:rsidP="007E79DD">
      <w:pPr>
        <w:ind w:firstLine="0"/>
        <w:jc w:val="center"/>
        <w:rPr>
          <w:rFonts w:eastAsia="Times New Roman"/>
          <w:b/>
          <w:bCs/>
        </w:rPr>
      </w:pPr>
      <w:r>
        <w:rPr>
          <w:noProof/>
        </w:rPr>
        <w:drawing>
          <wp:inline distT="0" distB="0" distL="0" distR="0" wp14:anchorId="7EAB5A5F" wp14:editId="0EB6E9B2">
            <wp:extent cx="4679950" cy="3065780"/>
            <wp:effectExtent l="0" t="0" r="6350" b="0"/>
            <wp:docPr id="6" name="Picture 6" descr="A graph with different colored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aph with different colored bars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90668" w14:textId="7107D135" w:rsidR="00950F52" w:rsidRDefault="00950F52" w:rsidP="007E79DD">
      <w:pPr>
        <w:rPr>
          <w:noProof/>
        </w:rPr>
      </w:pPr>
    </w:p>
    <w:p w14:paraId="1C0F3482" w14:textId="3BB7F064" w:rsidR="00B551E1" w:rsidRPr="00DE61AC" w:rsidRDefault="00AD4DFB" w:rsidP="0042799B">
      <w:pPr>
        <w:pStyle w:val="FigureTitle"/>
        <w:rPr>
          <w:i/>
          <w:sz w:val="20"/>
          <w:szCs w:val="20"/>
        </w:rPr>
      </w:pPr>
      <w:bookmarkStart w:id="1" w:name="_Ref350262635"/>
      <w:bookmarkStart w:id="2" w:name="_Toc359415916"/>
      <w:r w:rsidRPr="00DE61AC">
        <w:rPr>
          <w:b/>
          <w:sz w:val="20"/>
          <w:szCs w:val="20"/>
        </w:rPr>
        <w:t xml:space="preserve">[Figure title style] </w:t>
      </w:r>
      <w:r w:rsidR="00950F52" w:rsidRPr="00DE61AC">
        <w:rPr>
          <w:b/>
          <w:sz w:val="20"/>
          <w:szCs w:val="20"/>
        </w:rPr>
        <w:t xml:space="preserve">Figure </w:t>
      </w:r>
      <w:r w:rsidR="00950F52" w:rsidRPr="00DE61AC">
        <w:rPr>
          <w:b/>
          <w:sz w:val="20"/>
          <w:szCs w:val="20"/>
        </w:rPr>
        <w:fldChar w:fldCharType="begin"/>
      </w:r>
      <w:r w:rsidR="00950F52" w:rsidRPr="00DE61AC">
        <w:rPr>
          <w:b/>
          <w:sz w:val="20"/>
          <w:szCs w:val="20"/>
        </w:rPr>
        <w:instrText xml:space="preserve"> SEQ Figure \* ARABIC </w:instrText>
      </w:r>
      <w:r w:rsidR="00950F52" w:rsidRPr="00DE61AC">
        <w:rPr>
          <w:b/>
          <w:sz w:val="20"/>
          <w:szCs w:val="20"/>
        </w:rPr>
        <w:fldChar w:fldCharType="separate"/>
      </w:r>
      <w:r w:rsidR="00E50031">
        <w:rPr>
          <w:b/>
          <w:noProof/>
          <w:sz w:val="20"/>
          <w:szCs w:val="20"/>
        </w:rPr>
        <w:t>1</w:t>
      </w:r>
      <w:r w:rsidR="00950F52" w:rsidRPr="00DE61AC">
        <w:rPr>
          <w:b/>
          <w:noProof/>
          <w:sz w:val="20"/>
          <w:szCs w:val="20"/>
        </w:rPr>
        <w:fldChar w:fldCharType="end"/>
      </w:r>
      <w:bookmarkEnd w:id="1"/>
      <w:r w:rsidR="00C84A9F" w:rsidRPr="00DE61AC">
        <w:rPr>
          <w:b/>
          <w:sz w:val="20"/>
          <w:szCs w:val="20"/>
        </w:rPr>
        <w:t>.</w:t>
      </w:r>
      <w:r w:rsidR="00950F52" w:rsidRPr="00DE61AC">
        <w:rPr>
          <w:sz w:val="20"/>
          <w:szCs w:val="20"/>
        </w:rPr>
        <w:t xml:space="preserve"> Map of station locations and NJ TRANSIT rail line</w:t>
      </w:r>
      <w:r w:rsidR="00B551E1" w:rsidRPr="00DE61AC">
        <w:rPr>
          <w:sz w:val="20"/>
          <w:szCs w:val="20"/>
        </w:rPr>
        <w:t>s.</w:t>
      </w:r>
      <w:r w:rsidR="00B551E1" w:rsidRPr="00DE61AC">
        <w:rPr>
          <w:rFonts w:eastAsia="Calibri"/>
          <w:i/>
          <w:sz w:val="20"/>
          <w:szCs w:val="20"/>
        </w:rPr>
        <w:t xml:space="preserve"> </w:t>
      </w:r>
      <w:r w:rsidR="00B551E1" w:rsidRPr="00DE61AC">
        <w:rPr>
          <w:rFonts w:eastAsia="Calibri"/>
          <w:i/>
          <w:sz w:val="20"/>
          <w:szCs w:val="20"/>
        </w:rPr>
        <w:br/>
      </w:r>
      <w:r w:rsidR="00B551E1" w:rsidRPr="00DE61AC">
        <w:rPr>
          <w:i/>
          <w:sz w:val="20"/>
          <w:szCs w:val="20"/>
        </w:rPr>
        <w:t>Sources: NJ TRANSIT, 2006-2010 ACS, 2010 Census</w:t>
      </w:r>
      <w:bookmarkEnd w:id="2"/>
      <w:r w:rsidR="00B551E1" w:rsidRPr="00DE61AC">
        <w:rPr>
          <w:i/>
          <w:sz w:val="20"/>
          <w:szCs w:val="20"/>
        </w:rPr>
        <w:t>.</w:t>
      </w:r>
      <w:r w:rsidR="00B551E1" w:rsidRPr="00DE61AC">
        <w:rPr>
          <w:sz w:val="20"/>
          <w:szCs w:val="20"/>
        </w:rPr>
        <w:t xml:space="preserve"> </w:t>
      </w:r>
      <w:r w:rsidR="00B551E1" w:rsidRPr="00DE61AC">
        <w:rPr>
          <w:sz w:val="20"/>
          <w:szCs w:val="20"/>
        </w:rPr>
        <w:br/>
      </w:r>
    </w:p>
    <w:p w14:paraId="0E5E2A29" w14:textId="77777777" w:rsidR="00F62753" w:rsidRDefault="00F62753" w:rsidP="007E79DD">
      <w:pPr>
        <w:ind w:firstLine="0"/>
        <w:rPr>
          <w:rFonts w:eastAsia="Times New Roman"/>
          <w:b/>
          <w:bCs/>
        </w:rPr>
      </w:pPr>
      <w:bookmarkStart w:id="3" w:name="_Ref350264655"/>
      <w:bookmarkStart w:id="4" w:name="_Toc359415942"/>
    </w:p>
    <w:p w14:paraId="4D840C95" w14:textId="67F5829F" w:rsidR="00950F52" w:rsidRPr="00DE61AC" w:rsidRDefault="00AD4DFB" w:rsidP="0042799B">
      <w:pPr>
        <w:pStyle w:val="TableTitle"/>
        <w:rPr>
          <w:szCs w:val="20"/>
        </w:rPr>
      </w:pPr>
      <w:r w:rsidRPr="00DE61AC">
        <w:rPr>
          <w:szCs w:val="20"/>
        </w:rPr>
        <w:t>[</w:t>
      </w:r>
      <w:r w:rsidRPr="00DE61AC">
        <w:rPr>
          <w:b/>
          <w:bCs w:val="0"/>
          <w:szCs w:val="20"/>
        </w:rPr>
        <w:t xml:space="preserve">Table title style] </w:t>
      </w:r>
      <w:r w:rsidR="00950F52" w:rsidRPr="00DE61AC">
        <w:rPr>
          <w:b/>
          <w:bCs w:val="0"/>
          <w:szCs w:val="20"/>
        </w:rPr>
        <w:t xml:space="preserve">Table </w:t>
      </w:r>
      <w:r w:rsidR="00950F52" w:rsidRPr="00DE61AC">
        <w:rPr>
          <w:b/>
          <w:bCs w:val="0"/>
          <w:szCs w:val="20"/>
        </w:rPr>
        <w:fldChar w:fldCharType="begin"/>
      </w:r>
      <w:r w:rsidR="00950F52" w:rsidRPr="00DE61AC">
        <w:rPr>
          <w:b/>
          <w:bCs w:val="0"/>
          <w:szCs w:val="20"/>
        </w:rPr>
        <w:instrText xml:space="preserve"> SEQ Table \* ARABIC </w:instrText>
      </w:r>
      <w:r w:rsidR="00950F52" w:rsidRPr="00DE61AC">
        <w:rPr>
          <w:b/>
          <w:bCs w:val="0"/>
          <w:szCs w:val="20"/>
        </w:rPr>
        <w:fldChar w:fldCharType="separate"/>
      </w:r>
      <w:r w:rsidR="00E50031">
        <w:rPr>
          <w:b/>
          <w:bCs w:val="0"/>
          <w:noProof/>
          <w:szCs w:val="20"/>
        </w:rPr>
        <w:t>1</w:t>
      </w:r>
      <w:r w:rsidR="00950F52" w:rsidRPr="00DE61AC">
        <w:rPr>
          <w:b/>
          <w:bCs w:val="0"/>
          <w:szCs w:val="20"/>
        </w:rPr>
        <w:fldChar w:fldCharType="end"/>
      </w:r>
      <w:bookmarkEnd w:id="3"/>
      <w:r w:rsidR="00C84A9F" w:rsidRPr="00DE61AC">
        <w:rPr>
          <w:b/>
          <w:bCs w:val="0"/>
          <w:szCs w:val="20"/>
        </w:rPr>
        <w:t>.</w:t>
      </w:r>
      <w:r w:rsidR="00C84A9F" w:rsidRPr="00DE61AC">
        <w:rPr>
          <w:szCs w:val="20"/>
        </w:rPr>
        <w:t xml:space="preserve"> </w:t>
      </w:r>
      <w:r w:rsidR="00950F52" w:rsidRPr="00DE61AC">
        <w:rPr>
          <w:szCs w:val="20"/>
        </w:rPr>
        <w:t>Response rate by station and strata</w:t>
      </w:r>
      <w:bookmarkEnd w:id="4"/>
      <w:r w:rsidR="00950F52" w:rsidRPr="00DE61AC">
        <w:rPr>
          <w:szCs w:val="20"/>
        </w:rPr>
        <w:t>.</w:t>
      </w:r>
    </w:p>
    <w:p w14:paraId="47809C0B" w14:textId="77777777" w:rsidR="00CC4BA1" w:rsidRPr="00E3173F" w:rsidRDefault="00CC4BA1" w:rsidP="0042799B">
      <w:pPr>
        <w:pStyle w:val="TableTitle"/>
      </w:pPr>
    </w:p>
    <w:tbl>
      <w:tblPr>
        <w:tblpPr w:leftFromText="180" w:rightFromText="180" w:vertAnchor="text" w:tblpXSpec="center" w:tblpY="1"/>
        <w:tblOverlap w:val="never"/>
        <w:tblW w:w="9269" w:type="dxa"/>
        <w:tblLook w:val="04A0" w:firstRow="1" w:lastRow="0" w:firstColumn="1" w:lastColumn="0" w:noHBand="0" w:noVBand="1"/>
      </w:tblPr>
      <w:tblGrid>
        <w:gridCol w:w="1584"/>
        <w:gridCol w:w="861"/>
        <w:gridCol w:w="1172"/>
        <w:gridCol w:w="972"/>
        <w:gridCol w:w="990"/>
        <w:gridCol w:w="810"/>
        <w:gridCol w:w="1051"/>
        <w:gridCol w:w="839"/>
        <w:gridCol w:w="990"/>
      </w:tblGrid>
      <w:tr w:rsidR="00DF3A48" w:rsidRPr="00257064" w14:paraId="0397AF1B" w14:textId="77777777" w:rsidTr="00953A80">
        <w:trPr>
          <w:trHeight w:val="288"/>
        </w:trPr>
        <w:tc>
          <w:tcPr>
            <w:tcW w:w="15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5DE397FA" w14:textId="0DA57806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1</w:t>
            </w:r>
          </w:p>
        </w:tc>
        <w:tc>
          <w:tcPr>
            <w:tcW w:w="203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7F4A4894" w14:textId="722C3CBF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2</w:t>
            </w:r>
          </w:p>
        </w:tc>
        <w:tc>
          <w:tcPr>
            <w:tcW w:w="196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5FCF5225" w14:textId="4276E9E2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3</w:t>
            </w:r>
          </w:p>
        </w:tc>
        <w:tc>
          <w:tcPr>
            <w:tcW w:w="186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2F8F435D" w14:textId="7CE95B82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4</w:t>
            </w:r>
          </w:p>
        </w:tc>
        <w:tc>
          <w:tcPr>
            <w:tcW w:w="182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26180C2C" w14:textId="2BA9F525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5</w:t>
            </w:r>
          </w:p>
        </w:tc>
      </w:tr>
      <w:tr w:rsidR="00612EDB" w:rsidRPr="00257064" w14:paraId="02020E29" w14:textId="77777777" w:rsidTr="00953A80">
        <w:trPr>
          <w:trHeight w:val="288"/>
        </w:trPr>
        <w:tc>
          <w:tcPr>
            <w:tcW w:w="1584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6D255E58" w14:textId="690EA7CB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>
              <w:t>Row</w:t>
            </w:r>
          </w:p>
        </w:tc>
        <w:tc>
          <w:tcPr>
            <w:tcW w:w="861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DA1575F" w14:textId="3D39BB1A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1A1A5AA" w14:textId="6D99492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15D2F8A" w14:textId="7C0C628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1EF5B799" w14:textId="5AEFE3E0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39122CD" w14:textId="0A1F19EF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1F0F17C" w14:textId="0871B80D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136CE1D0" w14:textId="2C4C91D0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31FB225" w14:textId="6272D293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66870FAB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23E5F0C5" w14:textId="47B3A99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4752800C" w14:textId="24B023C3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43072BF8" w14:textId="6A3D6E8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052E9A3F" w14:textId="18D07B62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67E00B7F" w14:textId="3E8A553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1925F236" w14:textId="3CDCBFE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5FC9CABF" w14:textId="4F5F134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5B73E604" w14:textId="7E81E7ED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084BFF1F" w14:textId="659D6112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59876DFD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6670F0EE" w14:textId="4CA3669B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15D7C430" w14:textId="27952B11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118E243B" w14:textId="44044BD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1510A728" w14:textId="2F799A5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3AE95417" w14:textId="3F741EB6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244BD6CA" w14:textId="4E386A2D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0C7BD475" w14:textId="133AF306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05925484" w14:textId="4386526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59C0EE6B" w14:textId="1860CCC6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54AE7D6E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3B936B10" w14:textId="3B00FA81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217F0AB9" w14:textId="7DA535CD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21CB20BE" w14:textId="3F47F62A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08B3E215" w14:textId="485BD53F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77F4F6EC" w14:textId="5C6E1124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0BB1BDE3" w14:textId="02FB9655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3CCE7493" w14:textId="638CEFE3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575AED57" w14:textId="794C7A38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564FF673" w14:textId="12BB5082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283D1B65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7A40A7DD" w14:textId="24593DC2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1D74B5C9" w14:textId="6E1B4644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216E9419" w14:textId="2475DDE4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2A343FC7" w14:textId="6909B17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317F6DB7" w14:textId="56F8E810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00A0D6B5" w14:textId="4EC0238E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35598D56" w14:textId="77C34848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478FDCD5" w14:textId="598EF700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7517AC62" w14:textId="6C134DF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24C66824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4B50CBD4" w14:textId="1C6AF02B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75A8718F" w14:textId="33D3FC0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5A196A37" w14:textId="79507B4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1C0CB625" w14:textId="3EAF8381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2EB46E14" w14:textId="5BCAB4C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5AEFB76D" w14:textId="5651BA4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395CB959" w14:textId="63C6ECBE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FB45A9">
              <w:t>#</w:t>
            </w:r>
            <w:r>
              <w:t xml:space="preserve"> 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353F62A0" w14:textId="02127AF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5BB75F0D" w14:textId="67EA9A0E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1A15F71E" w14:textId="77777777" w:rsidTr="00953A80">
        <w:trPr>
          <w:trHeight w:val="288"/>
        </w:trPr>
        <w:tc>
          <w:tcPr>
            <w:tcW w:w="1584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A95EE90" w14:textId="1CEE4324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4EE0114" w14:textId="36C30006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9AC0BEC" w14:textId="7209DBE6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852244B" w14:textId="45D81490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24716A0" w14:textId="5BB722DB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C3BFFF9" w14:textId="58FF37B8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4D7B313" w14:textId="6304633D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1FD9B8C" w14:textId="1B123B7E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94513D0" w14:textId="5BF2E14A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</w:tbl>
    <w:p w14:paraId="57B60A98" w14:textId="77777777" w:rsidR="00950F52" w:rsidRDefault="00950F52" w:rsidP="007E79DD"/>
    <w:p w14:paraId="7DC15B1B" w14:textId="77777777" w:rsidR="00950F52" w:rsidRPr="0088439A" w:rsidRDefault="00950F52" w:rsidP="007E79DD">
      <w:pPr>
        <w:autoSpaceDE w:val="0"/>
        <w:autoSpaceDN w:val="0"/>
        <w:adjustRightInd w:val="0"/>
        <w:spacing w:line="20" w:lineRule="exact"/>
        <w:rPr>
          <w:sz w:val="2"/>
          <w:szCs w:val="2"/>
        </w:rPr>
      </w:pPr>
    </w:p>
    <w:p w14:paraId="56ECC098" w14:textId="77777777" w:rsidR="008F2875" w:rsidRDefault="008F2875" w:rsidP="007E79DD"/>
    <w:p w14:paraId="7FC4596A" w14:textId="007089C6" w:rsidR="002A2167" w:rsidRPr="002A2167" w:rsidRDefault="00AD4DFB" w:rsidP="00FE464C">
      <w:pPr>
        <w:pStyle w:val="Heading2"/>
      </w:pPr>
      <w:r w:rsidRPr="00021008">
        <w:t>Heading 2</w:t>
      </w:r>
    </w:p>
    <w:p w14:paraId="3D7EA647" w14:textId="77777777" w:rsidR="002A2167" w:rsidRDefault="002A216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3EBDB993" w14:textId="77777777" w:rsidR="002A2167" w:rsidRDefault="002A216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5A900DA1" w14:textId="77777777" w:rsidR="00950F52" w:rsidRPr="00384A13" w:rsidRDefault="00950F52" w:rsidP="007E79DD"/>
    <w:p w14:paraId="6367B3ED" w14:textId="439B215D" w:rsidR="004960C6" w:rsidRPr="002A2167" w:rsidRDefault="004960C6" w:rsidP="00021008">
      <w:pPr>
        <w:pStyle w:val="Heading3"/>
      </w:pPr>
      <w:r w:rsidRPr="002A2167">
        <w:t>H</w:t>
      </w:r>
      <w:r w:rsidRPr="00021008">
        <w:t>eading</w:t>
      </w:r>
      <w:r w:rsidRPr="002A2167">
        <w:t xml:space="preserve"> 3</w:t>
      </w:r>
    </w:p>
    <w:p w14:paraId="271AB58A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46B33C89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23EBDDDD" w14:textId="77777777" w:rsidR="00950F52" w:rsidRDefault="00950F52" w:rsidP="007E79DD">
      <w:pPr>
        <w:pStyle w:val="BodyText"/>
        <w:spacing w:after="0"/>
        <w:ind w:firstLine="0"/>
      </w:pPr>
    </w:p>
    <w:p w14:paraId="0658C107" w14:textId="5F76E9D5" w:rsidR="00950F52" w:rsidRPr="00C664E6" w:rsidRDefault="00950F52" w:rsidP="00685D80">
      <w:pPr>
        <w:pStyle w:val="Heading1"/>
      </w:pPr>
      <w:bookmarkStart w:id="5" w:name="_Toc359415879"/>
      <w:r w:rsidRPr="00685D80">
        <w:t>Conclusions</w:t>
      </w:r>
      <w:bookmarkEnd w:id="5"/>
    </w:p>
    <w:p w14:paraId="65261F98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</w:t>
      </w:r>
      <w:r>
        <w:lastRenderedPageBreak/>
        <w:t xml:space="preserve">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02970388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50B52892" w14:textId="6F662F8D" w:rsidR="00FB17ED" w:rsidRPr="00C84A9F" w:rsidRDefault="00AE4EAF" w:rsidP="0060201A">
      <w:pPr>
        <w:pStyle w:val="ReferenceTitle"/>
      </w:pPr>
      <w:r w:rsidRPr="00C84A9F">
        <w:t xml:space="preserve">Acknowledgments </w:t>
      </w:r>
    </w:p>
    <w:p w14:paraId="235999F3" w14:textId="350F57ED" w:rsidR="00D846C1" w:rsidRPr="009B3FED" w:rsidRDefault="00D846C1" w:rsidP="009B3FED">
      <w:pPr>
        <w:pStyle w:val="ReferenceTitle"/>
        <w:rPr>
          <w:b w:val="0"/>
          <w:bCs w:val="0"/>
          <w:sz w:val="21"/>
          <w:szCs w:val="21"/>
        </w:rPr>
      </w:pPr>
      <w:r w:rsidRPr="009B3FED">
        <w:rPr>
          <w:b w:val="0"/>
          <w:bCs w:val="0"/>
          <w:sz w:val="21"/>
          <w:szCs w:val="21"/>
        </w:rPr>
        <w:t>[</w:t>
      </w:r>
      <w:r w:rsidR="009B3FED" w:rsidRPr="00F73036">
        <w:rPr>
          <w:b w:val="0"/>
          <w:bCs w:val="0"/>
          <w:sz w:val="22"/>
          <w:szCs w:val="22"/>
        </w:rPr>
        <w:t>If you prefer a double-blind review, please leave this section blank and edit it once the paper is accepted.]</w:t>
      </w:r>
    </w:p>
    <w:p w14:paraId="32D71A44" w14:textId="1FE806CD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5E3880BA" w14:textId="77777777" w:rsidR="0060201A" w:rsidRDefault="0060201A" w:rsidP="007E79DD"/>
    <w:p w14:paraId="2C0DF205" w14:textId="3CE109A2" w:rsidR="0060201A" w:rsidRPr="00C84A9F" w:rsidRDefault="0060201A" w:rsidP="0060201A">
      <w:pPr>
        <w:pStyle w:val="ReferenceTitle"/>
      </w:pPr>
      <w:r w:rsidRPr="00C84A9F">
        <w:t>A</w:t>
      </w:r>
      <w:r>
        <w:t>uthor contribution</w:t>
      </w:r>
    </w:p>
    <w:p w14:paraId="0DDB62A3" w14:textId="577445CA" w:rsidR="009B3FED" w:rsidRPr="007678A3" w:rsidRDefault="009B3FED" w:rsidP="007678A3">
      <w:pPr>
        <w:pStyle w:val="ReferenceTitle"/>
        <w:rPr>
          <w:b w:val="0"/>
          <w:bCs w:val="0"/>
          <w:sz w:val="21"/>
          <w:szCs w:val="21"/>
        </w:rPr>
      </w:pPr>
      <w:r w:rsidRPr="00F73036">
        <w:rPr>
          <w:b w:val="0"/>
          <w:bCs w:val="0"/>
        </w:rPr>
        <w:t xml:space="preserve">[If </w:t>
      </w:r>
      <w:r w:rsidRPr="00F73036">
        <w:rPr>
          <w:b w:val="0"/>
          <w:bCs w:val="0"/>
          <w:sz w:val="22"/>
          <w:szCs w:val="22"/>
        </w:rPr>
        <w:t>you prefer a double-blind review, please leave this section blank and edit it once the paper is accepted.]</w:t>
      </w:r>
    </w:p>
    <w:p w14:paraId="2E0A72F3" w14:textId="380FF69A" w:rsidR="0060201A" w:rsidRDefault="0060201A" w:rsidP="0060201A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</w:t>
      </w:r>
      <w:r w:rsidR="007678A3">
        <w:t>.</w:t>
      </w:r>
    </w:p>
    <w:p w14:paraId="39AC8F9B" w14:textId="77777777" w:rsidR="0060201A" w:rsidRDefault="0060201A" w:rsidP="007E79DD"/>
    <w:p w14:paraId="33419411" w14:textId="21B6497D" w:rsidR="00D846C1" w:rsidRDefault="00E50031" w:rsidP="00E50031">
      <w:pPr>
        <w:pStyle w:val="ReferenceTitle"/>
      </w:pPr>
      <w:r>
        <w:br w:type="page"/>
      </w:r>
      <w:r w:rsidR="00AE4EAF" w:rsidRPr="0042799B">
        <w:lastRenderedPageBreak/>
        <w:t xml:space="preserve">References </w:t>
      </w:r>
    </w:p>
    <w:p w14:paraId="34C36FF3" w14:textId="04FD5A7B" w:rsidR="00FB6380" w:rsidRPr="00D846C1" w:rsidRDefault="00D846C1" w:rsidP="00685D80">
      <w:pPr>
        <w:pStyle w:val="ReferenceTitle"/>
        <w:rPr>
          <w:b w:val="0"/>
          <w:bCs w:val="0"/>
        </w:rPr>
      </w:pPr>
      <w:r w:rsidRPr="00D846C1">
        <w:rPr>
          <w:b w:val="0"/>
          <w:bCs w:val="0"/>
        </w:rPr>
        <w:t>[P</w:t>
      </w:r>
      <w:r w:rsidRPr="007678A3">
        <w:rPr>
          <w:b w:val="0"/>
          <w:bCs w:val="0"/>
          <w:sz w:val="22"/>
          <w:szCs w:val="22"/>
        </w:rPr>
        <w:t xml:space="preserve">lease use </w:t>
      </w:r>
      <w:r w:rsidR="00525131">
        <w:rPr>
          <w:b w:val="0"/>
          <w:bCs w:val="0"/>
          <w:sz w:val="22"/>
          <w:szCs w:val="22"/>
        </w:rPr>
        <w:t xml:space="preserve">current </w:t>
      </w:r>
      <w:r w:rsidRPr="007678A3">
        <w:rPr>
          <w:b w:val="0"/>
          <w:bCs w:val="0"/>
          <w:sz w:val="22"/>
          <w:szCs w:val="22"/>
        </w:rPr>
        <w:t>American P</w:t>
      </w:r>
      <w:r w:rsidR="00525131">
        <w:rPr>
          <w:b w:val="0"/>
          <w:bCs w:val="0"/>
          <w:sz w:val="22"/>
          <w:szCs w:val="22"/>
        </w:rPr>
        <w:t>s</w:t>
      </w:r>
      <w:r w:rsidRPr="007678A3">
        <w:rPr>
          <w:b w:val="0"/>
          <w:bCs w:val="0"/>
          <w:sz w:val="22"/>
          <w:szCs w:val="22"/>
        </w:rPr>
        <w:t>yc</w:t>
      </w:r>
      <w:r w:rsidR="00525131">
        <w:rPr>
          <w:b w:val="0"/>
          <w:bCs w:val="0"/>
          <w:sz w:val="22"/>
          <w:szCs w:val="22"/>
        </w:rPr>
        <w:t>h</w:t>
      </w:r>
      <w:r w:rsidRPr="007678A3">
        <w:rPr>
          <w:b w:val="0"/>
          <w:bCs w:val="0"/>
          <w:sz w:val="22"/>
          <w:szCs w:val="22"/>
        </w:rPr>
        <w:t>ological Association (APA)</w:t>
      </w:r>
      <w:r w:rsidR="00525131">
        <w:rPr>
          <w:b w:val="0"/>
          <w:bCs w:val="0"/>
          <w:sz w:val="22"/>
          <w:szCs w:val="22"/>
        </w:rPr>
        <w:t xml:space="preserve"> style.</w:t>
      </w:r>
      <w:r w:rsidRPr="007678A3">
        <w:rPr>
          <w:b w:val="0"/>
          <w:bCs w:val="0"/>
          <w:sz w:val="22"/>
          <w:szCs w:val="22"/>
        </w:rPr>
        <w:t>]</w:t>
      </w:r>
      <w:r w:rsidR="00FB6380" w:rsidRPr="00D846C1">
        <w:rPr>
          <w:b w:val="0"/>
          <w:bCs w:val="0"/>
        </w:rPr>
        <w:fldChar w:fldCharType="begin"/>
      </w:r>
      <w:r w:rsidR="00FB6380" w:rsidRPr="00D846C1">
        <w:rPr>
          <w:b w:val="0"/>
          <w:bCs w:val="0"/>
        </w:rPr>
        <w:instrText>ADDIN RW.BIB</w:instrText>
      </w:r>
      <w:r w:rsidR="00FB6380" w:rsidRPr="00D846C1">
        <w:rPr>
          <w:b w:val="0"/>
          <w:bCs w:val="0"/>
        </w:rPr>
        <w:fldChar w:fldCharType="separate"/>
      </w:r>
    </w:p>
    <w:p w14:paraId="48AA8F8C" w14:textId="77777777" w:rsidR="00FB6380" w:rsidRPr="00D846C1" w:rsidRDefault="00FB6380" w:rsidP="00750D7C">
      <w:pPr>
        <w:pStyle w:val="ReferencesUseThis"/>
      </w:pPr>
      <w:r w:rsidRPr="00D846C1">
        <w:t xml:space="preserve">Arrington, G. B., R. Cervero, National Research Council, Transportation Research Board, Federal Transit Administration, Transit Development Corporation, and Transit Cooperative Research Program. 2008. Effects of TOD on Housing, Parking, and Travel. Washington, DC: Transportation Research Board. </w:t>
      </w:r>
    </w:p>
    <w:p w14:paraId="5251D8A2" w14:textId="77777777" w:rsidR="00FB6380" w:rsidRPr="00D846C1" w:rsidRDefault="00FB6380" w:rsidP="00750D7C">
      <w:pPr>
        <w:pStyle w:val="ReferencesUseThis"/>
      </w:pPr>
      <w:r w:rsidRPr="00D846C1">
        <w:t xml:space="preserve">Barrett, P. 2007. Structural equation modeling: Adjudging model fit. Personality and Individual Differences 42(5): 815–824. </w:t>
      </w:r>
    </w:p>
    <w:p w14:paraId="28F09279" w14:textId="77777777" w:rsidR="00FB6380" w:rsidRPr="00843B48" w:rsidRDefault="00FB6380" w:rsidP="007E79DD">
      <w:pPr>
        <w:ind w:hanging="284"/>
      </w:pPr>
      <w:r w:rsidRPr="00D846C1">
        <w:fldChar w:fldCharType="end"/>
      </w:r>
    </w:p>
    <w:sectPr w:rsidR="00FB6380" w:rsidRPr="00843B48" w:rsidSect="002374BD">
      <w:headerReference w:type="first" r:id="rId14"/>
      <w:footerReference w:type="first" r:id="rId15"/>
      <w:type w:val="continuous"/>
      <w:pgSz w:w="12240" w:h="15840" w:code="1"/>
      <w:pgMar w:top="1440" w:right="2160" w:bottom="1440" w:left="2160" w:header="720" w:footer="72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2693B2" w14:textId="77777777" w:rsidR="009857CC" w:rsidRDefault="009857CC">
      <w:r>
        <w:separator/>
      </w:r>
    </w:p>
    <w:p w14:paraId="3BFCE436" w14:textId="77777777" w:rsidR="009857CC" w:rsidRDefault="009857CC"/>
    <w:p w14:paraId="6FCBCF92" w14:textId="77777777" w:rsidR="009857CC" w:rsidRDefault="009857CC"/>
  </w:endnote>
  <w:endnote w:type="continuationSeparator" w:id="0">
    <w:p w14:paraId="5006CE0D" w14:textId="77777777" w:rsidR="009857CC" w:rsidRDefault="009857CC">
      <w:r>
        <w:continuationSeparator/>
      </w:r>
    </w:p>
    <w:p w14:paraId="301BAA35" w14:textId="77777777" w:rsidR="009857CC" w:rsidRDefault="009857CC"/>
    <w:p w14:paraId="305D72CB" w14:textId="77777777" w:rsidR="009857CC" w:rsidRDefault="009857C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dobe Garamond Pro">
    <w:altName w:val="Garamond"/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">
    <w:altName w:val="Segoe UI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Times-Roman">
    <w:altName w:val="Times New Roman"/>
    <w:panose1 w:val="020B0604020202020204"/>
    <w:charset w:val="00"/>
    <w:family w:val="auto"/>
    <w:pitch w:val="variable"/>
    <w:sig w:usb0="E00002FF" w:usb1="5000205A" w:usb2="00000000" w:usb3="00000000" w:csb0="0000019F" w:csb1="00000000"/>
  </w:font>
  <w:font w:name="Myriad Pro Light">
    <w:altName w:val="Segoe UI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System">
    <w:panose1 w:val="020B0604020202020204"/>
    <w:charset w:val="4D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575978" w14:textId="77777777" w:rsidR="004960C6" w:rsidRPr="001F1FA2" w:rsidRDefault="004960C6" w:rsidP="001F1FA2">
    <w:pPr>
      <w:pStyle w:val="Footer"/>
      <w:ind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D247F" w14:textId="087E4F81" w:rsidR="00E162AC" w:rsidRPr="00480B8B" w:rsidRDefault="004960C6" w:rsidP="00E162AC">
    <w:pPr>
      <w:pStyle w:val="NoParagraphStyle"/>
      <w:tabs>
        <w:tab w:val="left" w:pos="4600"/>
      </w:tabs>
      <w:spacing w:before="2" w:after="2"/>
      <w:rPr>
        <w:rFonts w:eastAsia="Cambria" w:cs="Times New Roman"/>
        <w:spacing w:val="-4"/>
        <w:sz w:val="18"/>
        <w:szCs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6D8948E" wp14:editId="6AF2D94B">
              <wp:simplePos x="0" y="0"/>
              <wp:positionH relativeFrom="column">
                <wp:posOffset>809</wp:posOffset>
              </wp:positionH>
              <wp:positionV relativeFrom="paragraph">
                <wp:posOffset>293291</wp:posOffset>
              </wp:positionV>
              <wp:extent cx="3301551" cy="0"/>
              <wp:effectExtent l="0" t="0" r="13335" b="1270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3301551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  <a:prstDash val="solid"/>
                        <a:round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28B88D2" id="Straight Connector 1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05pt,23.1pt" to="260pt,23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" strokecolor="black [3213]" strokeweight=".5pt"/>
          </w:pict>
        </mc:Fallback>
      </mc:AlternateContent>
    </w:r>
    <w:r>
      <w:br/>
    </w:r>
    <w:r>
      <w:br/>
    </w:r>
    <w:r w:rsidR="00E162AC" w:rsidRPr="00480B8B">
      <w:rPr>
        <w:rFonts w:eastAsia="Cambria" w:cs="Times New Roman"/>
        <w:spacing w:val="-4"/>
        <w:sz w:val="18"/>
        <w:szCs w:val="18"/>
      </w:rPr>
      <w:t>Copyright 202</w:t>
    </w:r>
    <w:r w:rsidR="00D846C1">
      <w:rPr>
        <w:rFonts w:eastAsia="Cambria" w:cs="Times New Roman"/>
        <w:spacing w:val="-4"/>
        <w:sz w:val="18"/>
        <w:szCs w:val="18"/>
      </w:rPr>
      <w:t>4</w:t>
    </w:r>
    <w:r w:rsidR="00E162AC" w:rsidRPr="00480B8B">
      <w:rPr>
        <w:rFonts w:eastAsia="Cambria" w:cs="Times New Roman"/>
        <w:spacing w:val="-4"/>
        <w:sz w:val="18"/>
        <w:szCs w:val="18"/>
      </w:rPr>
      <w:t xml:space="preserve"> Author Name(s)</w:t>
    </w:r>
  </w:p>
  <w:p w14:paraId="274DCC8B" w14:textId="492EA909" w:rsidR="00E162AC" w:rsidRPr="00E162AC" w:rsidRDefault="00E162AC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  <w:r w:rsidRPr="00E162AC">
      <w:rPr>
        <w:rFonts w:cs="Adobe Garamond Pro"/>
        <w:color w:val="B6311D"/>
        <w:spacing w:val="-2"/>
        <w:sz w:val="18"/>
        <w:szCs w:val="18"/>
      </w:rPr>
      <w:t>http</w:t>
    </w:r>
    <w:r w:rsidR="00802D89">
      <w:rPr>
        <w:rFonts w:cs="Adobe Garamond Pro"/>
        <w:color w:val="B6311D"/>
        <w:spacing w:val="-2"/>
        <w:sz w:val="18"/>
        <w:szCs w:val="18"/>
      </w:rPr>
      <w:t>s</w:t>
    </w:r>
    <w:r w:rsidRPr="00E162AC">
      <w:rPr>
        <w:rFonts w:cs="Adobe Garamond Pro"/>
        <w:color w:val="B6311D"/>
        <w:spacing w:val="-2"/>
        <w:sz w:val="18"/>
        <w:szCs w:val="18"/>
      </w:rPr>
      <w:t>://doi.org/10.5198/jtlu.20</w:t>
    </w:r>
    <w:r w:rsidR="0060201A">
      <w:rPr>
        <w:rFonts w:cs="Adobe Garamond Pro"/>
        <w:color w:val="B6311D"/>
        <w:spacing w:val="-2"/>
        <w:sz w:val="18"/>
        <w:szCs w:val="18"/>
      </w:rPr>
      <w:t>xx</w:t>
    </w:r>
    <w:r w:rsidRPr="00E162AC">
      <w:rPr>
        <w:rFonts w:cs="Adobe Garamond Pro"/>
        <w:color w:val="B6311D"/>
        <w:spacing w:val="-2"/>
        <w:sz w:val="18"/>
        <w:szCs w:val="18"/>
      </w:rPr>
      <w:t>.xxxx</w:t>
    </w:r>
  </w:p>
  <w:p w14:paraId="6EACB102" w14:textId="77777777" w:rsidR="00E162AC" w:rsidRPr="00E162AC" w:rsidRDefault="00E162AC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  <w:r w:rsidRPr="00E162AC">
      <w:rPr>
        <w:rFonts w:cs="Adobe Garamond Pro"/>
        <w:color w:val="000000"/>
        <w:spacing w:val="-2"/>
        <w:sz w:val="18"/>
        <w:szCs w:val="18"/>
      </w:rPr>
      <w:t>ISSN: 1938-7849 |</w:t>
    </w:r>
    <w:r w:rsidRPr="00E162AC">
      <w:rPr>
        <w:rFonts w:cs="Adobe Garamond Pro"/>
        <w:color w:val="B6311D"/>
        <w:spacing w:val="-2"/>
        <w:sz w:val="18"/>
        <w:szCs w:val="18"/>
      </w:rPr>
      <w:t xml:space="preserve"> </w:t>
    </w:r>
    <w:r w:rsidRPr="00E162AC">
      <w:rPr>
        <w:rFonts w:cs="Adobe Garamond Pro"/>
        <w:color w:val="000000"/>
        <w:spacing w:val="-2"/>
        <w:sz w:val="18"/>
        <w:szCs w:val="18"/>
      </w:rPr>
      <w:t xml:space="preserve">Licensed under the </w:t>
    </w:r>
    <w:r w:rsidRPr="00E162AC">
      <w:rPr>
        <w:rFonts w:cs="Adobe Garamond Pro"/>
        <w:color w:val="B6311D"/>
        <w:spacing w:val="-2"/>
        <w:sz w:val="18"/>
        <w:szCs w:val="18"/>
      </w:rPr>
      <w:t xml:space="preserve">Creative Commons Attribution – Noncommercial License 4.0 </w:t>
    </w:r>
  </w:p>
  <w:p w14:paraId="720F82A0" w14:textId="77777777" w:rsidR="00E162AC" w:rsidRPr="00E162AC" w:rsidRDefault="00E162AC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</w:p>
  <w:p w14:paraId="61FCA517" w14:textId="5813195A" w:rsidR="00BF39C3" w:rsidRDefault="00E162AC" w:rsidP="00E162AC">
    <w:pPr>
      <w:pStyle w:val="BlockText"/>
    </w:pPr>
    <w:r w:rsidRPr="00E162AC">
      <w:rPr>
        <w:rFonts w:eastAsia="Cambria" w:cs="Adobe Garamond Pro"/>
        <w:color w:val="000000"/>
        <w:spacing w:val="-2"/>
        <w:sz w:val="18"/>
        <w:szCs w:val="18"/>
      </w:rPr>
      <w:t xml:space="preserve">The </w:t>
    </w:r>
    <w:r w:rsidRPr="00E162AC">
      <w:rPr>
        <w:rFonts w:eastAsia="Cambria" w:cs="Adobe Garamond Pro"/>
        <w:i/>
        <w:iCs/>
        <w:color w:val="000000"/>
        <w:spacing w:val="-2"/>
        <w:sz w:val="18"/>
        <w:szCs w:val="18"/>
      </w:rPr>
      <w:t xml:space="preserve">Journal of Transport and Land Use </w:t>
    </w:r>
    <w:r w:rsidRPr="00E162AC">
      <w:rPr>
        <w:rFonts w:eastAsia="Cambria" w:cs="Adobe Garamond Pro"/>
        <w:color w:val="000000"/>
        <w:spacing w:val="-2"/>
        <w:sz w:val="18"/>
        <w:szCs w:val="18"/>
      </w:rPr>
      <w:t>is the official journal of the World Society for Transport and Land Use (WSTLUR) and is published and sponsored by the University of Minnesota Center for Transportation Studies.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51B17" w14:textId="77777777" w:rsidR="004960C6" w:rsidRDefault="004960C6" w:rsidP="001F1FA2">
    <w:pPr>
      <w:pStyle w:val="Footer"/>
      <w:ind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094CC5" w14:textId="77777777" w:rsidR="009857CC" w:rsidRDefault="009857CC">
      <w:r>
        <w:separator/>
      </w:r>
    </w:p>
    <w:p w14:paraId="0AD2D98B" w14:textId="77777777" w:rsidR="009857CC" w:rsidRDefault="009857CC"/>
    <w:p w14:paraId="55F050E8" w14:textId="77777777" w:rsidR="009857CC" w:rsidRDefault="009857CC"/>
  </w:footnote>
  <w:footnote w:type="continuationSeparator" w:id="0">
    <w:p w14:paraId="24AFC8FC" w14:textId="77777777" w:rsidR="009857CC" w:rsidRDefault="009857CC">
      <w:r>
        <w:continuationSeparator/>
      </w:r>
    </w:p>
    <w:p w14:paraId="06BE23D2" w14:textId="77777777" w:rsidR="009857CC" w:rsidRDefault="009857CC"/>
    <w:p w14:paraId="4770F293" w14:textId="77777777" w:rsidR="009857CC" w:rsidRDefault="009857CC"/>
  </w:footnote>
  <w:footnote w:id="1">
    <w:p w14:paraId="7F1C968A" w14:textId="754C3891" w:rsidR="00BE18F9" w:rsidRPr="00BE18F9" w:rsidRDefault="00BE18F9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DE61AC">
        <w:rPr>
          <w:szCs w:val="18"/>
          <w:lang w:val="en-US"/>
        </w:rPr>
        <w:t>This is where a footnote goes.  Add with reference tab.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6DA99" w14:textId="77777777" w:rsidR="004960C6" w:rsidRPr="0025060A" w:rsidRDefault="004960C6" w:rsidP="00343DD4">
    <w:pPr>
      <w:pStyle w:val="Header"/>
      <w:framePr w:wrap="none" w:vAnchor="text" w:hAnchor="margin" w:y="1"/>
      <w:ind w:left="-288"/>
      <w:rPr>
        <w:sz w:val="18"/>
        <w:szCs w:val="18"/>
      </w:rPr>
    </w:pPr>
    <w:r w:rsidRPr="0025060A">
      <w:rPr>
        <w:sz w:val="18"/>
        <w:szCs w:val="18"/>
      </w:rPr>
      <w:fldChar w:fldCharType="begin"/>
    </w:r>
    <w:r w:rsidRPr="0025060A">
      <w:rPr>
        <w:sz w:val="18"/>
        <w:szCs w:val="18"/>
      </w:rPr>
      <w:instrText xml:space="preserve">PAGE  </w:instrText>
    </w:r>
    <w:r w:rsidRPr="0025060A">
      <w:rPr>
        <w:sz w:val="18"/>
        <w:szCs w:val="18"/>
      </w:rPr>
      <w:fldChar w:fldCharType="separate"/>
    </w:r>
    <w:r w:rsidR="00A74CDE">
      <w:rPr>
        <w:noProof/>
        <w:sz w:val="18"/>
        <w:szCs w:val="18"/>
      </w:rPr>
      <w:t>2</w:t>
    </w:r>
    <w:r w:rsidRPr="0025060A">
      <w:rPr>
        <w:sz w:val="18"/>
        <w:szCs w:val="18"/>
      </w:rPr>
      <w:fldChar w:fldCharType="end"/>
    </w:r>
  </w:p>
  <w:p w14:paraId="5D7E5FE0" w14:textId="3258E9F5" w:rsidR="00343DD4" w:rsidRPr="005D03CA" w:rsidRDefault="00343DD4" w:rsidP="00343DD4">
    <w:pPr>
      <w:pStyle w:val="Header"/>
      <w:ind w:right="-149"/>
      <w:rPr>
        <w:sz w:val="18"/>
        <w:szCs w:val="18"/>
      </w:rPr>
    </w:pPr>
    <w:r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6F5663D0" wp14:editId="12F58724">
              <wp:simplePos x="0" y="0"/>
              <wp:positionH relativeFrom="column">
                <wp:posOffset>2291316</wp:posOffset>
              </wp:positionH>
              <wp:positionV relativeFrom="paragraph">
                <wp:posOffset>-90377</wp:posOffset>
              </wp:positionV>
              <wp:extent cx="2976644" cy="223092"/>
              <wp:effectExtent l="0" t="0" r="0" b="5715"/>
              <wp:wrapNone/>
              <wp:docPr id="505432599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76644" cy="22309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9C8E4B7" w14:textId="1A39D298" w:rsidR="00343DD4" w:rsidRDefault="00343DD4" w:rsidP="00343DD4">
                          <w:pPr>
                            <w:jc w:val="right"/>
                          </w:pPr>
                          <w:r w:rsidRPr="00E51CEF">
                            <w:rPr>
                              <w:sz w:val="18"/>
                              <w:szCs w:val="18"/>
                            </w:rPr>
                            <w:t>JOURNAL OF TRANSPORT AND LAND USE 1</w:t>
                          </w:r>
                          <w:r w:rsidR="00AF536A">
                            <w:rPr>
                              <w:sz w:val="18"/>
                              <w:szCs w:val="18"/>
                            </w:rPr>
                            <w:t>7</w:t>
                          </w:r>
                          <w:r w:rsidRPr="00E51CEF">
                            <w:rPr>
                              <w:sz w:val="18"/>
                              <w:szCs w:val="18"/>
                            </w:rPr>
                            <w:t>.1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5663D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80.4pt;margin-top:-7.1pt;width:234.4pt;height:17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" fillcolor="white [3201]" stroked="f" strokeweight=".5pt">
              <v:textbox inset="0,,0">
                <w:txbxContent>
                  <w:p w14:paraId="39C8E4B7" w14:textId="1A39D298" w:rsidR="00343DD4" w:rsidRDefault="00343DD4" w:rsidP="00343DD4">
                    <w:pPr>
                      <w:jc w:val="right"/>
                    </w:pPr>
                    <w:r w:rsidRPr="00E51CEF">
                      <w:rPr>
                        <w:sz w:val="18"/>
                        <w:szCs w:val="18"/>
                      </w:rPr>
                      <w:t>JOURNAL OF TRANSPORT AND LAND USE 1</w:t>
                    </w:r>
                    <w:r w:rsidR="00AF536A">
                      <w:rPr>
                        <w:sz w:val="18"/>
                        <w:szCs w:val="18"/>
                      </w:rPr>
                      <w:t>7</w:t>
                    </w:r>
                    <w:r w:rsidRPr="00E51CEF">
                      <w:rPr>
                        <w:sz w:val="18"/>
                        <w:szCs w:val="18"/>
                      </w:rPr>
                      <w:t>.1</w:t>
                    </w:r>
                  </w:p>
                </w:txbxContent>
              </v:textbox>
            </v:shape>
          </w:pict>
        </mc:Fallback>
      </mc:AlternateContent>
    </w:r>
    <w:r w:rsidRPr="005D03CA">
      <w:rPr>
        <w:sz w:val="18"/>
        <w:szCs w:val="18"/>
      </w:rPr>
      <w:fldChar w:fldCharType="begin"/>
    </w:r>
    <w:r w:rsidRPr="005D03CA">
      <w:rPr>
        <w:sz w:val="18"/>
        <w:szCs w:val="18"/>
      </w:rPr>
      <w:instrText xml:space="preserve">PAGE  </w:instrText>
    </w:r>
    <w:r w:rsidRPr="005D03CA">
      <w:rPr>
        <w:sz w:val="18"/>
        <w:szCs w:val="18"/>
      </w:rPr>
      <w:fldChar w:fldCharType="separate"/>
    </w:r>
    <w:r>
      <w:rPr>
        <w:sz w:val="18"/>
        <w:szCs w:val="18"/>
      </w:rPr>
      <w:t>3</w:t>
    </w:r>
    <w:r w:rsidRPr="005D03CA">
      <w:rPr>
        <w:sz w:val="18"/>
        <w:szCs w:val="18"/>
      </w:rPr>
      <w:fldChar w:fldCharType="end"/>
    </w:r>
  </w:p>
  <w:p w14:paraId="263D0AE2" w14:textId="18143698" w:rsidR="004960C6" w:rsidRPr="00E51CEF" w:rsidRDefault="00343DD4" w:rsidP="00343DD4">
    <w:pPr>
      <w:pStyle w:val="Header"/>
      <w:tabs>
        <w:tab w:val="clear" w:pos="8640"/>
        <w:tab w:val="right" w:pos="9372"/>
      </w:tabs>
      <w:ind w:right="-754" w:firstLine="360"/>
      <w:jc w:val="right"/>
    </w:pPr>
    <w:r w:rsidRPr="00343DD4"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37789E14" wp14:editId="40D27495">
              <wp:simplePos x="0" y="0"/>
              <wp:positionH relativeFrom="column">
                <wp:posOffset>-31750</wp:posOffset>
              </wp:positionH>
              <wp:positionV relativeFrom="paragraph">
                <wp:posOffset>106636</wp:posOffset>
              </wp:positionV>
              <wp:extent cx="5268432" cy="0"/>
              <wp:effectExtent l="0" t="0" r="15240" b="12700"/>
              <wp:wrapNone/>
              <wp:docPr id="1584970256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268432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59BE8C1" id="Straight Connector 1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5pt,8.4pt" to="412.35pt,8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" strokecolor="black [3213]" strokeweight="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F5F77D" w14:textId="77777777" w:rsidR="004960C6" w:rsidRPr="005D03CA" w:rsidRDefault="004960C6" w:rsidP="006C53C0">
    <w:pPr>
      <w:pStyle w:val="Header"/>
      <w:framePr w:wrap="none" w:vAnchor="text" w:hAnchor="page" w:x="10379" w:y="5"/>
      <w:ind w:right="-149"/>
      <w:rPr>
        <w:sz w:val="18"/>
        <w:szCs w:val="18"/>
      </w:rPr>
    </w:pPr>
    <w:r w:rsidRPr="005D03CA">
      <w:rPr>
        <w:sz w:val="18"/>
        <w:szCs w:val="18"/>
      </w:rPr>
      <w:fldChar w:fldCharType="begin"/>
    </w:r>
    <w:r w:rsidRPr="005D03CA">
      <w:rPr>
        <w:sz w:val="18"/>
        <w:szCs w:val="18"/>
      </w:rPr>
      <w:instrText xml:space="preserve">PAGE  </w:instrText>
    </w:r>
    <w:r w:rsidRPr="005D03CA">
      <w:rPr>
        <w:sz w:val="18"/>
        <w:szCs w:val="18"/>
      </w:rPr>
      <w:fldChar w:fldCharType="separate"/>
    </w:r>
    <w:r w:rsidR="00A74CDE">
      <w:rPr>
        <w:noProof/>
        <w:sz w:val="18"/>
        <w:szCs w:val="18"/>
      </w:rPr>
      <w:t>3</w:t>
    </w:r>
    <w:r w:rsidRPr="005D03CA">
      <w:rPr>
        <w:sz w:val="18"/>
        <w:szCs w:val="18"/>
      </w:rPr>
      <w:fldChar w:fldCharType="end"/>
    </w:r>
  </w:p>
  <w:p w14:paraId="1B247664" w14:textId="11159852" w:rsidR="004960C6" w:rsidRPr="00343DD4" w:rsidRDefault="00366D09" w:rsidP="00F12F72">
    <w:pPr>
      <w:pStyle w:val="Header"/>
      <w:ind w:firstLine="360"/>
      <w:rPr>
        <w:i/>
        <w:iCs/>
        <w:sz w:val="18"/>
        <w:szCs w:val="18"/>
      </w:rPr>
    </w:pPr>
    <w:r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0481302C" wp14:editId="10E8236C">
              <wp:simplePos x="0" y="0"/>
              <wp:positionH relativeFrom="column">
                <wp:posOffset>7663</wp:posOffset>
              </wp:positionH>
              <wp:positionV relativeFrom="paragraph">
                <wp:posOffset>-89397</wp:posOffset>
              </wp:positionV>
              <wp:extent cx="4774926" cy="316514"/>
              <wp:effectExtent l="0" t="0" r="635" b="1270"/>
              <wp:wrapNone/>
              <wp:docPr id="793508586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74926" cy="316514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5171838" w14:textId="78FDB83B" w:rsidR="00366D09" w:rsidRPr="00D846C1" w:rsidRDefault="00366D09" w:rsidP="00366D09">
                          <w:pPr>
                            <w:ind w:firstLine="0"/>
                            <w:rPr>
                              <w:sz w:val="20"/>
                              <w:szCs w:val="20"/>
                            </w:rPr>
                          </w:pPr>
                          <w:r w:rsidRPr="00D846C1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Paper title goes </w:t>
                          </w:r>
                          <w:r w:rsidRPr="00D846C1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here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9144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481302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left:0;text-align:left;margin-left:.6pt;margin-top:-7.05pt;width:376pt;height:24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" fillcolor="white [3201]" stroked="f" strokeweight=".5pt">
              <v:textbox inset="0,7.2pt,0">
                <w:txbxContent>
                  <w:p w14:paraId="15171838" w14:textId="78FDB83B" w:rsidR="00366D09" w:rsidRPr="00D846C1" w:rsidRDefault="00366D09" w:rsidP="00366D09">
                    <w:pPr>
                      <w:ind w:firstLine="0"/>
                      <w:rPr>
                        <w:sz w:val="20"/>
                        <w:szCs w:val="20"/>
                      </w:rPr>
                    </w:pPr>
                    <w:r w:rsidRPr="00D846C1">
                      <w:rPr>
                        <w:i/>
                        <w:iCs/>
                        <w:sz w:val="20"/>
                        <w:szCs w:val="20"/>
                      </w:rPr>
                      <w:t xml:space="preserve">Paper title goes </w:t>
                    </w:r>
                    <w:r w:rsidRPr="00D846C1">
                      <w:rPr>
                        <w:i/>
                        <w:iCs/>
                        <w:sz w:val="20"/>
                        <w:szCs w:val="20"/>
                      </w:rPr>
                      <w:t>here</w:t>
                    </w:r>
                  </w:p>
                </w:txbxContent>
              </v:textbox>
            </v:shape>
          </w:pict>
        </mc:Fallback>
      </mc:AlternateContent>
    </w:r>
    <w:r w:rsidR="00343DD4" w:rsidRPr="00343DD4"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5AC933F4" wp14:editId="0CD19AC0">
              <wp:simplePos x="0" y="0"/>
              <wp:positionH relativeFrom="column">
                <wp:posOffset>10633</wp:posOffset>
              </wp:positionH>
              <wp:positionV relativeFrom="paragraph">
                <wp:posOffset>265814</wp:posOffset>
              </wp:positionV>
              <wp:extent cx="5268432" cy="0"/>
              <wp:effectExtent l="0" t="0" r="15240" b="12700"/>
              <wp:wrapNone/>
              <wp:docPr id="151084079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268432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9EADEE1" id="Straight Connector 1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5pt,20.95pt" to="415.7pt,20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" strokecolor="black [3213]" strokeweight=".5pt"/>
          </w:pict>
        </mc:Fallback>
      </mc:AlternateContent>
    </w:r>
    <w:r w:rsidR="004960C6" w:rsidRPr="00343DD4">
      <w:rPr>
        <w:i/>
        <w:iCs/>
        <w:sz w:val="18"/>
        <w:szCs w:val="18"/>
      </w:rPr>
      <w:t xml:space="preserve">                                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FDDD5" w14:textId="3C60CBF9" w:rsidR="00685D80" w:rsidRPr="00685D80" w:rsidRDefault="00CB6FD6" w:rsidP="00685D80">
    <w:pPr>
      <w:ind w:firstLine="0"/>
      <w:rPr>
        <w:sz w:val="20"/>
        <w:szCs w:val="20"/>
      </w:rPr>
    </w:pPr>
    <w:r w:rsidRPr="008D1858">
      <w:rPr>
        <w:smallCaps/>
        <w:noProof/>
        <w:sz w:val="18"/>
        <w:szCs w:val="18"/>
      </w:rPr>
      <w:drawing>
        <wp:anchor distT="0" distB="0" distL="114300" distR="114300" simplePos="0" relativeHeight="251675648" behindDoc="0" locked="0" layoutInCell="1" allowOverlap="1" wp14:anchorId="63467E15" wp14:editId="0A4D5F1A">
          <wp:simplePos x="0" y="0"/>
          <wp:positionH relativeFrom="margin">
            <wp:posOffset>3975904</wp:posOffset>
          </wp:positionH>
          <wp:positionV relativeFrom="margin">
            <wp:posOffset>-341871</wp:posOffset>
          </wp:positionV>
          <wp:extent cx="1054100" cy="508000"/>
          <wp:effectExtent l="0" t="0" r="0" b="0"/>
          <wp:wrapNone/>
          <wp:docPr id="259131032" name="Picture 2591310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4100" cy="5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21680">
      <w:rPr>
        <w:sz w:val="20"/>
        <w:szCs w:val="20"/>
      </w:rPr>
      <w:t>The Journal of Transport and Land Use</w:t>
    </w:r>
    <w:r w:rsidR="00685D80" w:rsidRPr="00685D80">
      <w:rPr>
        <w:sz w:val="20"/>
        <w:szCs w:val="20"/>
      </w:rPr>
      <w:t xml:space="preserve">    </w:t>
    </w:r>
    <w:hyperlink r:id="rId2" w:history="1">
      <w:r w:rsidR="00685D80" w:rsidRPr="00685D80">
        <w:rPr>
          <w:rStyle w:val="Hyperlink"/>
          <w:sz w:val="20"/>
          <w:szCs w:val="20"/>
        </w:rPr>
        <w:t>jtlu.org</w:t>
      </w:r>
    </w:hyperlink>
    <w:r w:rsidRPr="00CB6FD6">
      <w:rPr>
        <w:smallCaps/>
        <w:noProof/>
        <w:sz w:val="18"/>
        <w:szCs w:val="18"/>
      </w:rPr>
      <w:t xml:space="preserve"> </w:t>
    </w:r>
  </w:p>
  <w:p w14:paraId="3B0FC9C4" w14:textId="20C457B8" w:rsidR="004960C6" w:rsidRPr="00685D80" w:rsidRDefault="00685D80" w:rsidP="00685D80">
    <w:pPr>
      <w:ind w:firstLine="0"/>
      <w:rPr>
        <w:sz w:val="20"/>
        <w:szCs w:val="20"/>
      </w:rPr>
    </w:pPr>
    <w:r w:rsidRPr="00685D80">
      <w:rPr>
        <w:sz w:val="20"/>
        <w:szCs w:val="20"/>
      </w:rPr>
      <w:t>V</w:t>
    </w:r>
    <w:r w:rsidR="00521680">
      <w:rPr>
        <w:sz w:val="20"/>
        <w:szCs w:val="20"/>
      </w:rPr>
      <w:t>ol. 1</w:t>
    </w:r>
    <w:r w:rsidR="00E85F9F">
      <w:rPr>
        <w:sz w:val="20"/>
        <w:szCs w:val="20"/>
      </w:rPr>
      <w:t>7</w:t>
    </w:r>
    <w:r w:rsidR="00521680">
      <w:rPr>
        <w:sz w:val="20"/>
        <w:szCs w:val="20"/>
      </w:rPr>
      <w:t xml:space="preserve"> No. 1 [202</w:t>
    </w:r>
    <w:r w:rsidR="00E85F9F">
      <w:rPr>
        <w:sz w:val="20"/>
        <w:szCs w:val="20"/>
      </w:rPr>
      <w:t>4</w:t>
    </w:r>
    <w:r w:rsidR="00521680">
      <w:rPr>
        <w:sz w:val="20"/>
        <w:szCs w:val="20"/>
      </w:rPr>
      <w:t>] pp. 1-21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511E9" w14:textId="77777777" w:rsidR="004960C6" w:rsidRPr="00176046" w:rsidRDefault="004960C6" w:rsidP="00176046">
    <w:pPr>
      <w:pStyle w:val="Header"/>
      <w:ind w:right="360"/>
      <w:rPr>
        <w:sz w:val="18"/>
        <w:szCs w:val="18"/>
      </w:rPr>
    </w:pPr>
    <w:r>
      <w:tab/>
    </w:r>
    <w:r>
      <w:tab/>
      <w:t xml:space="preserve">  </w:t>
    </w:r>
    <w:r w:rsidRPr="00863C6F">
      <w:rPr>
        <w:sz w:val="18"/>
        <w:szCs w:val="18"/>
      </w:rPr>
      <w:t>JOURNAL OF TRANSPORT AND LAND USE: ARTICLE IN PRESS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573C329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74FEAB0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AD02A11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398E7FB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3C5C0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05AC085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837234F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F992EEF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299A5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6B3C4B0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348C6C7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5D3238D"/>
    <w:multiLevelType w:val="multilevel"/>
    <w:tmpl w:val="C29087C0"/>
    <w:lvl w:ilvl="0">
      <w:start w:val="1"/>
      <w:numFmt w:val="decimal"/>
      <w:pStyle w:val="Heading1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2" w15:restartNumberingAfterBreak="0">
    <w:nsid w:val="078F236B"/>
    <w:multiLevelType w:val="multilevel"/>
    <w:tmpl w:val="EA80DE2E"/>
    <w:lvl w:ilvl="0">
      <w:start w:val="1"/>
      <w:numFmt w:val="decimal"/>
      <w:lvlText w:val="2.%1"/>
      <w:lvlJc w:val="left"/>
      <w:pPr>
        <w:tabs>
          <w:tab w:val="num" w:pos="432"/>
        </w:tabs>
        <w:ind w:left="432" w:hanging="432"/>
      </w:pPr>
      <w:rPr>
        <w:rFonts w:hint="default"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3" w15:restartNumberingAfterBreak="0">
    <w:nsid w:val="09727EC7"/>
    <w:multiLevelType w:val="hybridMultilevel"/>
    <w:tmpl w:val="B5DAD95C"/>
    <w:lvl w:ilvl="0" w:tplc="540A644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B102644"/>
    <w:multiLevelType w:val="hybridMultilevel"/>
    <w:tmpl w:val="9426E992"/>
    <w:lvl w:ilvl="0" w:tplc="1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15551D6C"/>
    <w:multiLevelType w:val="multilevel"/>
    <w:tmpl w:val="A4A4C424"/>
    <w:styleLink w:val="Style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7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1C2268E9"/>
    <w:multiLevelType w:val="multilevel"/>
    <w:tmpl w:val="E15C0904"/>
    <w:styleLink w:val="CurrentList2"/>
    <w:lvl w:ilvl="0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0259C4"/>
    <w:multiLevelType w:val="hybridMultilevel"/>
    <w:tmpl w:val="8494C30E"/>
    <w:lvl w:ilvl="0" w:tplc="7FC05BC4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916A46"/>
    <w:multiLevelType w:val="hybridMultilevel"/>
    <w:tmpl w:val="7B7EF24A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1D64D1E"/>
    <w:multiLevelType w:val="multilevel"/>
    <w:tmpl w:val="A4A4C424"/>
    <w:numStyleLink w:val="Style2"/>
  </w:abstractNum>
  <w:abstractNum w:abstractNumId="20" w15:restartNumberingAfterBreak="0">
    <w:nsid w:val="275409FC"/>
    <w:multiLevelType w:val="multilevel"/>
    <w:tmpl w:val="626A10D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2A774E61"/>
    <w:multiLevelType w:val="hybridMultilevel"/>
    <w:tmpl w:val="011AC400"/>
    <w:lvl w:ilvl="0" w:tplc="BDF84654">
      <w:start w:val="1"/>
      <w:numFmt w:val="decimal"/>
      <w:pStyle w:val="ListParagraph"/>
      <w:lvlText w:val="%1."/>
      <w:lvlJc w:val="left"/>
      <w:pPr>
        <w:ind w:left="851" w:hanging="284"/>
      </w:pPr>
      <w:rPr>
        <w:rFonts w:ascii="Adobe Garamond Pro" w:hAnsi="Adobe Garamond Pro" w:hint="default"/>
        <w:b w:val="0"/>
        <w:bCs w:val="0"/>
        <w:i w:val="0"/>
        <w:iCs w:val="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2449" w:hanging="360"/>
      </w:pPr>
    </w:lvl>
    <w:lvl w:ilvl="2" w:tplc="0409001B" w:tentative="1">
      <w:start w:val="1"/>
      <w:numFmt w:val="lowerRoman"/>
      <w:lvlText w:val="%3."/>
      <w:lvlJc w:val="right"/>
      <w:pPr>
        <w:ind w:left="3169" w:hanging="180"/>
      </w:pPr>
    </w:lvl>
    <w:lvl w:ilvl="3" w:tplc="0409000F" w:tentative="1">
      <w:start w:val="1"/>
      <w:numFmt w:val="decimal"/>
      <w:lvlText w:val="%4."/>
      <w:lvlJc w:val="left"/>
      <w:pPr>
        <w:ind w:left="3889" w:hanging="360"/>
      </w:pPr>
    </w:lvl>
    <w:lvl w:ilvl="4" w:tplc="04090019" w:tentative="1">
      <w:start w:val="1"/>
      <w:numFmt w:val="lowerLetter"/>
      <w:lvlText w:val="%5."/>
      <w:lvlJc w:val="left"/>
      <w:pPr>
        <w:ind w:left="4609" w:hanging="360"/>
      </w:pPr>
    </w:lvl>
    <w:lvl w:ilvl="5" w:tplc="0409001B" w:tentative="1">
      <w:start w:val="1"/>
      <w:numFmt w:val="lowerRoman"/>
      <w:lvlText w:val="%6."/>
      <w:lvlJc w:val="right"/>
      <w:pPr>
        <w:ind w:left="5329" w:hanging="180"/>
      </w:pPr>
    </w:lvl>
    <w:lvl w:ilvl="6" w:tplc="0409000F" w:tentative="1">
      <w:start w:val="1"/>
      <w:numFmt w:val="decimal"/>
      <w:lvlText w:val="%7."/>
      <w:lvlJc w:val="left"/>
      <w:pPr>
        <w:ind w:left="6049" w:hanging="360"/>
      </w:pPr>
    </w:lvl>
    <w:lvl w:ilvl="7" w:tplc="04090019" w:tentative="1">
      <w:start w:val="1"/>
      <w:numFmt w:val="lowerLetter"/>
      <w:lvlText w:val="%8."/>
      <w:lvlJc w:val="left"/>
      <w:pPr>
        <w:ind w:left="6769" w:hanging="360"/>
      </w:pPr>
    </w:lvl>
    <w:lvl w:ilvl="8" w:tplc="0409001B" w:tentative="1">
      <w:start w:val="1"/>
      <w:numFmt w:val="lowerRoman"/>
      <w:lvlText w:val="%9."/>
      <w:lvlJc w:val="right"/>
      <w:pPr>
        <w:ind w:left="7489" w:hanging="180"/>
      </w:pPr>
    </w:lvl>
  </w:abstractNum>
  <w:abstractNum w:abstractNumId="22" w15:restartNumberingAfterBreak="0">
    <w:nsid w:val="2AD159DC"/>
    <w:multiLevelType w:val="hybridMultilevel"/>
    <w:tmpl w:val="1F9E673E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FD60AC"/>
    <w:multiLevelType w:val="multilevel"/>
    <w:tmpl w:val="E556A4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30986FA0"/>
    <w:multiLevelType w:val="multilevel"/>
    <w:tmpl w:val="11228B6C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325057F3"/>
    <w:multiLevelType w:val="multilevel"/>
    <w:tmpl w:val="65E22CBE"/>
    <w:styleLink w:val="CurrentList3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6" w15:restartNumberingAfterBreak="0">
    <w:nsid w:val="3C21741B"/>
    <w:multiLevelType w:val="hybridMultilevel"/>
    <w:tmpl w:val="B8BA40D4"/>
    <w:lvl w:ilvl="0" w:tplc="37E46CF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2B4136"/>
    <w:multiLevelType w:val="multilevel"/>
    <w:tmpl w:val="E556A4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41AC2209"/>
    <w:multiLevelType w:val="multilevel"/>
    <w:tmpl w:val="BABE8194"/>
    <w:lvl w:ilvl="0">
      <w:start w:val="3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46723524"/>
    <w:multiLevelType w:val="multilevel"/>
    <w:tmpl w:val="66EAAC1E"/>
    <w:styleLink w:val="CurrentList5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2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30" w15:restartNumberingAfterBreak="0">
    <w:nsid w:val="46B55E74"/>
    <w:multiLevelType w:val="multilevel"/>
    <w:tmpl w:val="1312F1FE"/>
    <w:lvl w:ilvl="0">
      <w:start w:val="3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5.%3"/>
      <w:lvlJc w:val="left"/>
      <w:pPr>
        <w:tabs>
          <w:tab w:val="num" w:pos="720"/>
        </w:tabs>
        <w:ind w:left="720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46DE0874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2" w15:restartNumberingAfterBreak="0">
    <w:nsid w:val="472C1E64"/>
    <w:multiLevelType w:val="multilevel"/>
    <w:tmpl w:val="E556A4CA"/>
    <w:styleLink w:val="Style1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4C0D5158"/>
    <w:multiLevelType w:val="multilevel"/>
    <w:tmpl w:val="FE5A872E"/>
    <w:styleLink w:val="CurrentList6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4" w15:restartNumberingAfterBreak="0">
    <w:nsid w:val="4CA10A08"/>
    <w:multiLevelType w:val="hybridMultilevel"/>
    <w:tmpl w:val="F814C864"/>
    <w:lvl w:ilvl="0" w:tplc="10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4E683069"/>
    <w:multiLevelType w:val="multilevel"/>
    <w:tmpl w:val="FCA6140A"/>
    <w:lvl w:ilvl="0">
      <w:start w:val="1"/>
      <w:numFmt w:val="decimal"/>
      <w:lvlText w:val="3.%1"/>
      <w:lvlJc w:val="left"/>
      <w:pPr>
        <w:tabs>
          <w:tab w:val="num" w:pos="432"/>
        </w:tabs>
        <w:ind w:left="432" w:hanging="432"/>
      </w:pPr>
      <w:rPr>
        <w:rFonts w:hint="default"/>
        <w:b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1137"/>
        </w:tabs>
        <w:ind w:left="1137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6" w15:restartNumberingAfterBreak="0">
    <w:nsid w:val="50DC608A"/>
    <w:multiLevelType w:val="hybridMultilevel"/>
    <w:tmpl w:val="4C745CD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466038C"/>
    <w:multiLevelType w:val="multilevel"/>
    <w:tmpl w:val="2DAA43D2"/>
    <w:styleLink w:val="CurrentList7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8" w15:restartNumberingAfterBreak="0">
    <w:nsid w:val="58AB6114"/>
    <w:multiLevelType w:val="multilevel"/>
    <w:tmpl w:val="EB4423EC"/>
    <w:lvl w:ilvl="0">
      <w:start w:val="5"/>
      <w:numFmt w:val="decimal"/>
      <w:lvlText w:val="%1"/>
      <w:lvlJc w:val="left"/>
      <w:pPr>
        <w:ind w:left="645" w:hanging="645"/>
      </w:pPr>
      <w:rPr>
        <w:rFonts w:hint="default"/>
        <w:sz w:val="32"/>
      </w:rPr>
    </w:lvl>
    <w:lvl w:ilvl="1">
      <w:start w:val="3"/>
      <w:numFmt w:val="decimal"/>
      <w:lvlText w:val="%1.%2"/>
      <w:lvlJc w:val="left"/>
      <w:pPr>
        <w:ind w:left="645" w:hanging="645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32"/>
      </w:rPr>
    </w:lvl>
  </w:abstractNum>
  <w:abstractNum w:abstractNumId="39" w15:restartNumberingAfterBreak="0">
    <w:nsid w:val="5B7B543E"/>
    <w:multiLevelType w:val="multilevel"/>
    <w:tmpl w:val="F7725452"/>
    <w:lvl w:ilvl="0">
      <w:start w:val="1"/>
      <w:numFmt w:val="decimal"/>
      <w:lvlText w:val="3.%1"/>
      <w:lvlJc w:val="left"/>
      <w:pPr>
        <w:tabs>
          <w:tab w:val="num" w:pos="432"/>
        </w:tabs>
        <w:ind w:left="432" w:hanging="432"/>
      </w:pPr>
      <w:rPr>
        <w:rFonts w:hint="default"/>
        <w:b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0" w15:restartNumberingAfterBreak="0">
    <w:nsid w:val="66440E10"/>
    <w:multiLevelType w:val="hybridMultilevel"/>
    <w:tmpl w:val="509002C2"/>
    <w:lvl w:ilvl="0" w:tplc="74F4450E">
      <w:start w:val="1"/>
      <w:numFmt w:val="bullet"/>
      <w:pStyle w:val="TableTextBullet"/>
      <w:lvlText w:val=""/>
      <w:lvlJc w:val="left"/>
      <w:pPr>
        <w:ind w:left="504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B6404A"/>
    <w:multiLevelType w:val="multilevel"/>
    <w:tmpl w:val="04AEC730"/>
    <w:styleLink w:val="CurrentList1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9A71D4"/>
    <w:multiLevelType w:val="multilevel"/>
    <w:tmpl w:val="807C971E"/>
    <w:styleLink w:val="CurrentList4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43" w15:restartNumberingAfterBreak="0">
    <w:nsid w:val="742F6ED0"/>
    <w:multiLevelType w:val="hybridMultilevel"/>
    <w:tmpl w:val="E2F8F1F2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494954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45" w15:restartNumberingAfterBreak="0">
    <w:nsid w:val="7B607524"/>
    <w:multiLevelType w:val="multilevel"/>
    <w:tmpl w:val="4B02134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631787405">
    <w:abstractNumId w:val="44"/>
  </w:num>
  <w:num w:numId="2" w16cid:durableId="166138381">
    <w:abstractNumId w:val="31"/>
  </w:num>
  <w:num w:numId="3" w16cid:durableId="941500619">
    <w:abstractNumId w:val="22"/>
  </w:num>
  <w:num w:numId="4" w16cid:durableId="1145857542">
    <w:abstractNumId w:val="12"/>
  </w:num>
  <w:num w:numId="5" w16cid:durableId="1356535450">
    <w:abstractNumId w:val="26"/>
  </w:num>
  <w:num w:numId="6" w16cid:durableId="1590388202">
    <w:abstractNumId w:val="39"/>
  </w:num>
  <w:num w:numId="7" w16cid:durableId="1006204959">
    <w:abstractNumId w:val="35"/>
  </w:num>
  <w:num w:numId="8" w16cid:durableId="440491112">
    <w:abstractNumId w:val="30"/>
  </w:num>
  <w:num w:numId="9" w16cid:durableId="1349335176">
    <w:abstractNumId w:val="18"/>
  </w:num>
  <w:num w:numId="10" w16cid:durableId="1941716469">
    <w:abstractNumId w:val="36"/>
  </w:num>
  <w:num w:numId="11" w16cid:durableId="644552284">
    <w:abstractNumId w:val="43"/>
  </w:num>
  <w:num w:numId="12" w16cid:durableId="2047022601">
    <w:abstractNumId w:val="38"/>
  </w:num>
  <w:num w:numId="13" w16cid:durableId="1029718213">
    <w:abstractNumId w:val="28"/>
  </w:num>
  <w:num w:numId="14" w16cid:durableId="671371473">
    <w:abstractNumId w:val="14"/>
  </w:num>
  <w:num w:numId="15" w16cid:durableId="1575050125">
    <w:abstractNumId w:val="34"/>
  </w:num>
  <w:num w:numId="16" w16cid:durableId="761922821">
    <w:abstractNumId w:val="10"/>
  </w:num>
  <w:num w:numId="17" w16cid:durableId="102190674">
    <w:abstractNumId w:val="8"/>
  </w:num>
  <w:num w:numId="18" w16cid:durableId="224877668">
    <w:abstractNumId w:val="7"/>
  </w:num>
  <w:num w:numId="19" w16cid:durableId="2076007281">
    <w:abstractNumId w:val="6"/>
  </w:num>
  <w:num w:numId="20" w16cid:durableId="1907455133">
    <w:abstractNumId w:val="5"/>
  </w:num>
  <w:num w:numId="21" w16cid:durableId="2093744905">
    <w:abstractNumId w:val="9"/>
  </w:num>
  <w:num w:numId="22" w16cid:durableId="131409035">
    <w:abstractNumId w:val="4"/>
  </w:num>
  <w:num w:numId="23" w16cid:durableId="1260717378">
    <w:abstractNumId w:val="3"/>
  </w:num>
  <w:num w:numId="24" w16cid:durableId="607543650">
    <w:abstractNumId w:val="2"/>
  </w:num>
  <w:num w:numId="25" w16cid:durableId="1610118261">
    <w:abstractNumId w:val="1"/>
  </w:num>
  <w:num w:numId="26" w16cid:durableId="986130769">
    <w:abstractNumId w:val="27"/>
  </w:num>
  <w:num w:numId="27" w16cid:durableId="408698948">
    <w:abstractNumId w:val="32"/>
  </w:num>
  <w:num w:numId="28" w16cid:durableId="849756061">
    <w:abstractNumId w:val="20"/>
  </w:num>
  <w:num w:numId="29" w16cid:durableId="787965016">
    <w:abstractNumId w:val="45"/>
  </w:num>
  <w:num w:numId="30" w16cid:durableId="481889138">
    <w:abstractNumId w:val="24"/>
  </w:num>
  <w:num w:numId="31" w16cid:durableId="730663231">
    <w:abstractNumId w:val="19"/>
  </w:num>
  <w:num w:numId="32" w16cid:durableId="905140662">
    <w:abstractNumId w:val="15"/>
  </w:num>
  <w:num w:numId="33" w16cid:durableId="1939438943">
    <w:abstractNumId w:val="23"/>
  </w:num>
  <w:num w:numId="34" w16cid:durableId="13001657">
    <w:abstractNumId w:val="0"/>
  </w:num>
  <w:num w:numId="35" w16cid:durableId="828063728">
    <w:abstractNumId w:val="21"/>
  </w:num>
  <w:num w:numId="36" w16cid:durableId="116683108">
    <w:abstractNumId w:val="21"/>
  </w:num>
  <w:num w:numId="37" w16cid:durableId="1194925205">
    <w:abstractNumId w:val="13"/>
  </w:num>
  <w:num w:numId="38" w16cid:durableId="1445035088">
    <w:abstractNumId w:val="1"/>
  </w:num>
  <w:num w:numId="39" w16cid:durableId="1037201728">
    <w:abstractNumId w:val="2"/>
  </w:num>
  <w:num w:numId="40" w16cid:durableId="1355155130">
    <w:abstractNumId w:val="3"/>
  </w:num>
  <w:num w:numId="41" w16cid:durableId="1240628368">
    <w:abstractNumId w:val="4"/>
  </w:num>
  <w:num w:numId="42" w16cid:durableId="67578731">
    <w:abstractNumId w:val="9"/>
  </w:num>
  <w:num w:numId="43" w16cid:durableId="879703757">
    <w:abstractNumId w:val="5"/>
  </w:num>
  <w:num w:numId="44" w16cid:durableId="442577337">
    <w:abstractNumId w:val="6"/>
  </w:num>
  <w:num w:numId="45" w16cid:durableId="415132956">
    <w:abstractNumId w:val="7"/>
  </w:num>
  <w:num w:numId="46" w16cid:durableId="1639458408">
    <w:abstractNumId w:val="8"/>
  </w:num>
  <w:num w:numId="47" w16cid:durableId="619653663">
    <w:abstractNumId w:val="10"/>
  </w:num>
  <w:num w:numId="48" w16cid:durableId="998847185">
    <w:abstractNumId w:val="1"/>
  </w:num>
  <w:num w:numId="49" w16cid:durableId="321857948">
    <w:abstractNumId w:val="2"/>
  </w:num>
  <w:num w:numId="50" w16cid:durableId="635181681">
    <w:abstractNumId w:val="3"/>
  </w:num>
  <w:num w:numId="51" w16cid:durableId="1143740882">
    <w:abstractNumId w:val="4"/>
  </w:num>
  <w:num w:numId="52" w16cid:durableId="830800062">
    <w:abstractNumId w:val="9"/>
  </w:num>
  <w:num w:numId="53" w16cid:durableId="1710185979">
    <w:abstractNumId w:val="5"/>
  </w:num>
  <w:num w:numId="54" w16cid:durableId="1510021248">
    <w:abstractNumId w:val="6"/>
  </w:num>
  <w:num w:numId="55" w16cid:durableId="1302807522">
    <w:abstractNumId w:val="7"/>
  </w:num>
  <w:num w:numId="56" w16cid:durableId="1013191348">
    <w:abstractNumId w:val="8"/>
  </w:num>
  <w:num w:numId="57" w16cid:durableId="1320501884">
    <w:abstractNumId w:val="10"/>
  </w:num>
  <w:num w:numId="58" w16cid:durableId="1529022747">
    <w:abstractNumId w:val="1"/>
  </w:num>
  <w:num w:numId="59" w16cid:durableId="1114594656">
    <w:abstractNumId w:val="2"/>
  </w:num>
  <w:num w:numId="60" w16cid:durableId="326442801">
    <w:abstractNumId w:val="3"/>
  </w:num>
  <w:num w:numId="61" w16cid:durableId="809246009">
    <w:abstractNumId w:val="4"/>
  </w:num>
  <w:num w:numId="62" w16cid:durableId="2119905189">
    <w:abstractNumId w:val="9"/>
  </w:num>
  <w:num w:numId="63" w16cid:durableId="1888445726">
    <w:abstractNumId w:val="5"/>
  </w:num>
  <w:num w:numId="64" w16cid:durableId="1521311116">
    <w:abstractNumId w:val="6"/>
  </w:num>
  <w:num w:numId="65" w16cid:durableId="1548839793">
    <w:abstractNumId w:val="7"/>
  </w:num>
  <w:num w:numId="66" w16cid:durableId="1712073281">
    <w:abstractNumId w:val="8"/>
  </w:num>
  <w:num w:numId="67" w16cid:durableId="1991908713">
    <w:abstractNumId w:val="10"/>
  </w:num>
  <w:num w:numId="68" w16cid:durableId="1505851688">
    <w:abstractNumId w:val="1"/>
  </w:num>
  <w:num w:numId="69" w16cid:durableId="771129002">
    <w:abstractNumId w:val="2"/>
  </w:num>
  <w:num w:numId="70" w16cid:durableId="1165239496">
    <w:abstractNumId w:val="3"/>
  </w:num>
  <w:num w:numId="71" w16cid:durableId="1395547073">
    <w:abstractNumId w:val="4"/>
  </w:num>
  <w:num w:numId="72" w16cid:durableId="1891846165">
    <w:abstractNumId w:val="9"/>
  </w:num>
  <w:num w:numId="73" w16cid:durableId="35547250">
    <w:abstractNumId w:val="5"/>
  </w:num>
  <w:num w:numId="74" w16cid:durableId="542134924">
    <w:abstractNumId w:val="6"/>
  </w:num>
  <w:num w:numId="75" w16cid:durableId="525557087">
    <w:abstractNumId w:val="7"/>
  </w:num>
  <w:num w:numId="76" w16cid:durableId="859125052">
    <w:abstractNumId w:val="8"/>
  </w:num>
  <w:num w:numId="77" w16cid:durableId="1968120073">
    <w:abstractNumId w:val="10"/>
  </w:num>
  <w:num w:numId="78" w16cid:durableId="1009481262">
    <w:abstractNumId w:val="1"/>
  </w:num>
  <w:num w:numId="79" w16cid:durableId="816919136">
    <w:abstractNumId w:val="2"/>
  </w:num>
  <w:num w:numId="80" w16cid:durableId="44254589">
    <w:abstractNumId w:val="3"/>
  </w:num>
  <w:num w:numId="81" w16cid:durableId="501744230">
    <w:abstractNumId w:val="4"/>
  </w:num>
  <w:num w:numId="82" w16cid:durableId="665599499">
    <w:abstractNumId w:val="9"/>
  </w:num>
  <w:num w:numId="83" w16cid:durableId="1699697086">
    <w:abstractNumId w:val="5"/>
  </w:num>
  <w:num w:numId="84" w16cid:durableId="1027877515">
    <w:abstractNumId w:val="6"/>
  </w:num>
  <w:num w:numId="85" w16cid:durableId="314837883">
    <w:abstractNumId w:val="7"/>
  </w:num>
  <w:num w:numId="86" w16cid:durableId="1578396005">
    <w:abstractNumId w:val="8"/>
  </w:num>
  <w:num w:numId="87" w16cid:durableId="842090789">
    <w:abstractNumId w:val="10"/>
  </w:num>
  <w:num w:numId="88" w16cid:durableId="404030717">
    <w:abstractNumId w:val="1"/>
  </w:num>
  <w:num w:numId="89" w16cid:durableId="749735933">
    <w:abstractNumId w:val="2"/>
  </w:num>
  <w:num w:numId="90" w16cid:durableId="1096093772">
    <w:abstractNumId w:val="3"/>
  </w:num>
  <w:num w:numId="91" w16cid:durableId="1433865561">
    <w:abstractNumId w:val="4"/>
  </w:num>
  <w:num w:numId="92" w16cid:durableId="425076273">
    <w:abstractNumId w:val="9"/>
  </w:num>
  <w:num w:numId="93" w16cid:durableId="217908785">
    <w:abstractNumId w:val="5"/>
  </w:num>
  <w:num w:numId="94" w16cid:durableId="1942451755">
    <w:abstractNumId w:val="6"/>
  </w:num>
  <w:num w:numId="95" w16cid:durableId="145168696">
    <w:abstractNumId w:val="7"/>
  </w:num>
  <w:num w:numId="96" w16cid:durableId="1784531">
    <w:abstractNumId w:val="8"/>
  </w:num>
  <w:num w:numId="97" w16cid:durableId="867256620">
    <w:abstractNumId w:val="10"/>
  </w:num>
  <w:num w:numId="98" w16cid:durableId="124130829">
    <w:abstractNumId w:val="1"/>
  </w:num>
  <w:num w:numId="99" w16cid:durableId="344480400">
    <w:abstractNumId w:val="2"/>
  </w:num>
  <w:num w:numId="100" w16cid:durableId="230192580">
    <w:abstractNumId w:val="3"/>
  </w:num>
  <w:num w:numId="101" w16cid:durableId="1895577928">
    <w:abstractNumId w:val="4"/>
  </w:num>
  <w:num w:numId="102" w16cid:durableId="674500447">
    <w:abstractNumId w:val="9"/>
  </w:num>
  <w:num w:numId="103" w16cid:durableId="158355253">
    <w:abstractNumId w:val="5"/>
  </w:num>
  <w:num w:numId="104" w16cid:durableId="1320423519">
    <w:abstractNumId w:val="6"/>
  </w:num>
  <w:num w:numId="105" w16cid:durableId="388765767">
    <w:abstractNumId w:val="7"/>
  </w:num>
  <w:num w:numId="106" w16cid:durableId="2096894992">
    <w:abstractNumId w:val="8"/>
  </w:num>
  <w:num w:numId="107" w16cid:durableId="1337001731">
    <w:abstractNumId w:val="10"/>
  </w:num>
  <w:num w:numId="108" w16cid:durableId="924608622">
    <w:abstractNumId w:val="1"/>
  </w:num>
  <w:num w:numId="109" w16cid:durableId="1934776505">
    <w:abstractNumId w:val="2"/>
  </w:num>
  <w:num w:numId="110" w16cid:durableId="203446150">
    <w:abstractNumId w:val="3"/>
  </w:num>
  <w:num w:numId="111" w16cid:durableId="926042800">
    <w:abstractNumId w:val="4"/>
  </w:num>
  <w:num w:numId="112" w16cid:durableId="2023777530">
    <w:abstractNumId w:val="9"/>
  </w:num>
  <w:num w:numId="113" w16cid:durableId="1362897057">
    <w:abstractNumId w:val="5"/>
  </w:num>
  <w:num w:numId="114" w16cid:durableId="1171919236">
    <w:abstractNumId w:val="6"/>
  </w:num>
  <w:num w:numId="115" w16cid:durableId="2027946365">
    <w:abstractNumId w:val="7"/>
  </w:num>
  <w:num w:numId="116" w16cid:durableId="1466117644">
    <w:abstractNumId w:val="8"/>
  </w:num>
  <w:num w:numId="117" w16cid:durableId="382339947">
    <w:abstractNumId w:val="10"/>
  </w:num>
  <w:num w:numId="118" w16cid:durableId="349796350">
    <w:abstractNumId w:val="1"/>
  </w:num>
  <w:num w:numId="119" w16cid:durableId="1133910010">
    <w:abstractNumId w:val="2"/>
  </w:num>
  <w:num w:numId="120" w16cid:durableId="2114784962">
    <w:abstractNumId w:val="3"/>
  </w:num>
  <w:num w:numId="121" w16cid:durableId="1717319490">
    <w:abstractNumId w:val="4"/>
  </w:num>
  <w:num w:numId="122" w16cid:durableId="806626675">
    <w:abstractNumId w:val="9"/>
  </w:num>
  <w:num w:numId="123" w16cid:durableId="725880477">
    <w:abstractNumId w:val="5"/>
  </w:num>
  <w:num w:numId="124" w16cid:durableId="1018508173">
    <w:abstractNumId w:val="6"/>
  </w:num>
  <w:num w:numId="125" w16cid:durableId="1168179506">
    <w:abstractNumId w:val="7"/>
  </w:num>
  <w:num w:numId="126" w16cid:durableId="2105413078">
    <w:abstractNumId w:val="8"/>
  </w:num>
  <w:num w:numId="127" w16cid:durableId="1600328562">
    <w:abstractNumId w:val="10"/>
  </w:num>
  <w:num w:numId="128" w16cid:durableId="314917959">
    <w:abstractNumId w:val="1"/>
  </w:num>
  <w:num w:numId="129" w16cid:durableId="1973514535">
    <w:abstractNumId w:val="2"/>
  </w:num>
  <w:num w:numId="130" w16cid:durableId="1326401741">
    <w:abstractNumId w:val="3"/>
  </w:num>
  <w:num w:numId="131" w16cid:durableId="746999799">
    <w:abstractNumId w:val="4"/>
  </w:num>
  <w:num w:numId="132" w16cid:durableId="458576465">
    <w:abstractNumId w:val="9"/>
  </w:num>
  <w:num w:numId="133" w16cid:durableId="1271010513">
    <w:abstractNumId w:val="5"/>
  </w:num>
  <w:num w:numId="134" w16cid:durableId="1633706515">
    <w:abstractNumId w:val="6"/>
  </w:num>
  <w:num w:numId="135" w16cid:durableId="847138043">
    <w:abstractNumId w:val="7"/>
  </w:num>
  <w:num w:numId="136" w16cid:durableId="2112818733">
    <w:abstractNumId w:val="8"/>
  </w:num>
  <w:num w:numId="137" w16cid:durableId="304161670">
    <w:abstractNumId w:val="10"/>
  </w:num>
  <w:num w:numId="138" w16cid:durableId="248584588">
    <w:abstractNumId w:val="1"/>
  </w:num>
  <w:num w:numId="139" w16cid:durableId="978530247">
    <w:abstractNumId w:val="2"/>
  </w:num>
  <w:num w:numId="140" w16cid:durableId="1121076479">
    <w:abstractNumId w:val="3"/>
  </w:num>
  <w:num w:numId="141" w16cid:durableId="524446640">
    <w:abstractNumId w:val="4"/>
  </w:num>
  <w:num w:numId="142" w16cid:durableId="93089114">
    <w:abstractNumId w:val="9"/>
  </w:num>
  <w:num w:numId="143" w16cid:durableId="1039668547">
    <w:abstractNumId w:val="5"/>
  </w:num>
  <w:num w:numId="144" w16cid:durableId="536696375">
    <w:abstractNumId w:val="6"/>
  </w:num>
  <w:num w:numId="145" w16cid:durableId="1111902047">
    <w:abstractNumId w:val="7"/>
  </w:num>
  <w:num w:numId="146" w16cid:durableId="456412854">
    <w:abstractNumId w:val="8"/>
  </w:num>
  <w:num w:numId="147" w16cid:durableId="176772356">
    <w:abstractNumId w:val="10"/>
  </w:num>
  <w:num w:numId="148" w16cid:durableId="1697464567">
    <w:abstractNumId w:val="1"/>
  </w:num>
  <w:num w:numId="149" w16cid:durableId="634798618">
    <w:abstractNumId w:val="2"/>
  </w:num>
  <w:num w:numId="150" w16cid:durableId="708577254">
    <w:abstractNumId w:val="3"/>
  </w:num>
  <w:num w:numId="151" w16cid:durableId="1306198673">
    <w:abstractNumId w:val="4"/>
  </w:num>
  <w:num w:numId="152" w16cid:durableId="1989165772">
    <w:abstractNumId w:val="9"/>
  </w:num>
  <w:num w:numId="153" w16cid:durableId="1376155118">
    <w:abstractNumId w:val="5"/>
  </w:num>
  <w:num w:numId="154" w16cid:durableId="338048675">
    <w:abstractNumId w:val="6"/>
  </w:num>
  <w:num w:numId="155" w16cid:durableId="488136148">
    <w:abstractNumId w:val="7"/>
  </w:num>
  <w:num w:numId="156" w16cid:durableId="1739816286">
    <w:abstractNumId w:val="8"/>
  </w:num>
  <w:num w:numId="157" w16cid:durableId="2082753911">
    <w:abstractNumId w:val="10"/>
  </w:num>
  <w:num w:numId="158" w16cid:durableId="383598771">
    <w:abstractNumId w:val="1"/>
  </w:num>
  <w:num w:numId="159" w16cid:durableId="958419726">
    <w:abstractNumId w:val="2"/>
  </w:num>
  <w:num w:numId="160" w16cid:durableId="2087220952">
    <w:abstractNumId w:val="3"/>
  </w:num>
  <w:num w:numId="161" w16cid:durableId="1749501829">
    <w:abstractNumId w:val="4"/>
  </w:num>
  <w:num w:numId="162" w16cid:durableId="1325549101">
    <w:abstractNumId w:val="9"/>
  </w:num>
  <w:num w:numId="163" w16cid:durableId="807091323">
    <w:abstractNumId w:val="5"/>
  </w:num>
  <w:num w:numId="164" w16cid:durableId="324168082">
    <w:abstractNumId w:val="6"/>
  </w:num>
  <w:num w:numId="165" w16cid:durableId="638539284">
    <w:abstractNumId w:val="7"/>
  </w:num>
  <w:num w:numId="166" w16cid:durableId="2146654287">
    <w:abstractNumId w:val="8"/>
  </w:num>
  <w:num w:numId="167" w16cid:durableId="1110124849">
    <w:abstractNumId w:val="10"/>
  </w:num>
  <w:num w:numId="168" w16cid:durableId="1881353987">
    <w:abstractNumId w:val="1"/>
  </w:num>
  <w:num w:numId="169" w16cid:durableId="1247493782">
    <w:abstractNumId w:val="2"/>
  </w:num>
  <w:num w:numId="170" w16cid:durableId="117342104">
    <w:abstractNumId w:val="3"/>
  </w:num>
  <w:num w:numId="171" w16cid:durableId="560822705">
    <w:abstractNumId w:val="4"/>
  </w:num>
  <w:num w:numId="172" w16cid:durableId="314800302">
    <w:abstractNumId w:val="9"/>
  </w:num>
  <w:num w:numId="173" w16cid:durableId="1023946166">
    <w:abstractNumId w:val="5"/>
  </w:num>
  <w:num w:numId="174" w16cid:durableId="1076822747">
    <w:abstractNumId w:val="6"/>
  </w:num>
  <w:num w:numId="175" w16cid:durableId="2062242743">
    <w:abstractNumId w:val="7"/>
  </w:num>
  <w:num w:numId="176" w16cid:durableId="1513691337">
    <w:abstractNumId w:val="8"/>
  </w:num>
  <w:num w:numId="177" w16cid:durableId="82803786">
    <w:abstractNumId w:val="10"/>
  </w:num>
  <w:num w:numId="178" w16cid:durableId="314988511">
    <w:abstractNumId w:val="1"/>
  </w:num>
  <w:num w:numId="179" w16cid:durableId="1374816350">
    <w:abstractNumId w:val="2"/>
  </w:num>
  <w:num w:numId="180" w16cid:durableId="523521764">
    <w:abstractNumId w:val="3"/>
  </w:num>
  <w:num w:numId="181" w16cid:durableId="700515185">
    <w:abstractNumId w:val="4"/>
  </w:num>
  <w:num w:numId="182" w16cid:durableId="699940862">
    <w:abstractNumId w:val="9"/>
  </w:num>
  <w:num w:numId="183" w16cid:durableId="499471182">
    <w:abstractNumId w:val="5"/>
  </w:num>
  <w:num w:numId="184" w16cid:durableId="1592817989">
    <w:abstractNumId w:val="6"/>
  </w:num>
  <w:num w:numId="185" w16cid:durableId="1802109943">
    <w:abstractNumId w:val="7"/>
  </w:num>
  <w:num w:numId="186" w16cid:durableId="1696686599">
    <w:abstractNumId w:val="8"/>
  </w:num>
  <w:num w:numId="187" w16cid:durableId="1133251161">
    <w:abstractNumId w:val="10"/>
  </w:num>
  <w:num w:numId="188" w16cid:durableId="1121727200">
    <w:abstractNumId w:val="11"/>
  </w:num>
  <w:num w:numId="189" w16cid:durableId="589201330">
    <w:abstractNumId w:val="41"/>
  </w:num>
  <w:num w:numId="190" w16cid:durableId="1688602314">
    <w:abstractNumId w:val="17"/>
  </w:num>
  <w:num w:numId="191" w16cid:durableId="18703072">
    <w:abstractNumId w:val="16"/>
  </w:num>
  <w:num w:numId="192" w16cid:durableId="1046951104">
    <w:abstractNumId w:val="25"/>
  </w:num>
  <w:num w:numId="193" w16cid:durableId="262736953">
    <w:abstractNumId w:val="42"/>
  </w:num>
  <w:num w:numId="194" w16cid:durableId="1923296034">
    <w:abstractNumId w:val="29"/>
  </w:num>
  <w:num w:numId="195" w16cid:durableId="1886410382">
    <w:abstractNumId w:val="33"/>
  </w:num>
  <w:num w:numId="196" w16cid:durableId="877014512">
    <w:abstractNumId w:val="37"/>
  </w:num>
  <w:num w:numId="197" w16cid:durableId="219631071">
    <w:abstractNumId w:val="1"/>
  </w:num>
  <w:num w:numId="198" w16cid:durableId="1354116708">
    <w:abstractNumId w:val="2"/>
  </w:num>
  <w:num w:numId="199" w16cid:durableId="1154955616">
    <w:abstractNumId w:val="3"/>
  </w:num>
  <w:num w:numId="200" w16cid:durableId="358820239">
    <w:abstractNumId w:val="4"/>
  </w:num>
  <w:num w:numId="201" w16cid:durableId="633947507">
    <w:abstractNumId w:val="9"/>
  </w:num>
  <w:num w:numId="202" w16cid:durableId="1227688233">
    <w:abstractNumId w:val="5"/>
  </w:num>
  <w:num w:numId="203" w16cid:durableId="1777214086">
    <w:abstractNumId w:val="6"/>
  </w:num>
  <w:num w:numId="204" w16cid:durableId="687567290">
    <w:abstractNumId w:val="7"/>
  </w:num>
  <w:num w:numId="205" w16cid:durableId="929855766">
    <w:abstractNumId w:val="8"/>
  </w:num>
  <w:num w:numId="206" w16cid:durableId="499198825">
    <w:abstractNumId w:val="10"/>
  </w:num>
  <w:num w:numId="207" w16cid:durableId="921139271">
    <w:abstractNumId w:val="1"/>
  </w:num>
  <w:num w:numId="208" w16cid:durableId="1981491421">
    <w:abstractNumId w:val="2"/>
  </w:num>
  <w:num w:numId="209" w16cid:durableId="1996956170">
    <w:abstractNumId w:val="3"/>
  </w:num>
  <w:num w:numId="210" w16cid:durableId="1534268371">
    <w:abstractNumId w:val="4"/>
  </w:num>
  <w:num w:numId="211" w16cid:durableId="1661611967">
    <w:abstractNumId w:val="9"/>
  </w:num>
  <w:num w:numId="212" w16cid:durableId="1834948398">
    <w:abstractNumId w:val="5"/>
  </w:num>
  <w:num w:numId="213" w16cid:durableId="1971473953">
    <w:abstractNumId w:val="6"/>
  </w:num>
  <w:num w:numId="214" w16cid:durableId="2122021724">
    <w:abstractNumId w:val="7"/>
  </w:num>
  <w:num w:numId="215" w16cid:durableId="2022924218">
    <w:abstractNumId w:val="8"/>
  </w:num>
  <w:num w:numId="216" w16cid:durableId="2039620082">
    <w:abstractNumId w:val="10"/>
  </w:num>
  <w:num w:numId="217" w16cid:durableId="1283225599">
    <w:abstractNumId w:val="1"/>
  </w:num>
  <w:num w:numId="218" w16cid:durableId="1300040544">
    <w:abstractNumId w:val="2"/>
  </w:num>
  <w:num w:numId="219" w16cid:durableId="1397623677">
    <w:abstractNumId w:val="3"/>
  </w:num>
  <w:num w:numId="220" w16cid:durableId="2097089986">
    <w:abstractNumId w:val="4"/>
  </w:num>
  <w:num w:numId="221" w16cid:durableId="1079210591">
    <w:abstractNumId w:val="9"/>
  </w:num>
  <w:num w:numId="222" w16cid:durableId="304161320">
    <w:abstractNumId w:val="5"/>
  </w:num>
  <w:num w:numId="223" w16cid:durableId="1884629623">
    <w:abstractNumId w:val="6"/>
  </w:num>
  <w:num w:numId="224" w16cid:durableId="1562056051">
    <w:abstractNumId w:val="7"/>
  </w:num>
  <w:num w:numId="225" w16cid:durableId="1847406801">
    <w:abstractNumId w:val="8"/>
  </w:num>
  <w:num w:numId="226" w16cid:durableId="361396581">
    <w:abstractNumId w:val="10"/>
  </w:num>
  <w:num w:numId="227" w16cid:durableId="1926105478">
    <w:abstractNumId w:val="1"/>
  </w:num>
  <w:num w:numId="228" w16cid:durableId="1564826120">
    <w:abstractNumId w:val="2"/>
  </w:num>
  <w:num w:numId="229" w16cid:durableId="1391265065">
    <w:abstractNumId w:val="3"/>
  </w:num>
  <w:num w:numId="230" w16cid:durableId="207111611">
    <w:abstractNumId w:val="4"/>
  </w:num>
  <w:num w:numId="231" w16cid:durableId="1701323482">
    <w:abstractNumId w:val="9"/>
  </w:num>
  <w:num w:numId="232" w16cid:durableId="1539704517">
    <w:abstractNumId w:val="5"/>
  </w:num>
  <w:num w:numId="233" w16cid:durableId="1820074871">
    <w:abstractNumId w:val="6"/>
  </w:num>
  <w:num w:numId="234" w16cid:durableId="1808619916">
    <w:abstractNumId w:val="7"/>
  </w:num>
  <w:num w:numId="235" w16cid:durableId="891579758">
    <w:abstractNumId w:val="8"/>
  </w:num>
  <w:num w:numId="236" w16cid:durableId="651327989">
    <w:abstractNumId w:val="10"/>
  </w:num>
  <w:num w:numId="237" w16cid:durableId="1701279709">
    <w:abstractNumId w:val="1"/>
  </w:num>
  <w:num w:numId="238" w16cid:durableId="1012609889">
    <w:abstractNumId w:val="2"/>
  </w:num>
  <w:num w:numId="239" w16cid:durableId="2097941071">
    <w:abstractNumId w:val="3"/>
  </w:num>
  <w:num w:numId="240" w16cid:durableId="703100112">
    <w:abstractNumId w:val="4"/>
  </w:num>
  <w:num w:numId="241" w16cid:durableId="667560696">
    <w:abstractNumId w:val="9"/>
  </w:num>
  <w:num w:numId="242" w16cid:durableId="1734427104">
    <w:abstractNumId w:val="5"/>
  </w:num>
  <w:num w:numId="243" w16cid:durableId="239409688">
    <w:abstractNumId w:val="6"/>
  </w:num>
  <w:num w:numId="244" w16cid:durableId="48309566">
    <w:abstractNumId w:val="7"/>
  </w:num>
  <w:num w:numId="245" w16cid:durableId="1828087111">
    <w:abstractNumId w:val="8"/>
  </w:num>
  <w:num w:numId="246" w16cid:durableId="1788817204">
    <w:abstractNumId w:val="10"/>
  </w:num>
  <w:num w:numId="247" w16cid:durableId="1288851093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autoHyphenation/>
  <w:hyphenationZone w:val="357"/>
  <w:doNotHyphenateCaps/>
  <w:evenAndOddHeader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numFmt w:val="lowerLetter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2450"/>
    <w:rsid w:val="00012327"/>
    <w:rsid w:val="00021008"/>
    <w:rsid w:val="000214C9"/>
    <w:rsid w:val="00024389"/>
    <w:rsid w:val="0003129B"/>
    <w:rsid w:val="00044604"/>
    <w:rsid w:val="000458C0"/>
    <w:rsid w:val="00054924"/>
    <w:rsid w:val="000572FC"/>
    <w:rsid w:val="00066919"/>
    <w:rsid w:val="00070926"/>
    <w:rsid w:val="00072DCE"/>
    <w:rsid w:val="000906D5"/>
    <w:rsid w:val="00091954"/>
    <w:rsid w:val="00091E04"/>
    <w:rsid w:val="000A1585"/>
    <w:rsid w:val="000B414C"/>
    <w:rsid w:val="000D49C0"/>
    <w:rsid w:val="000D6B99"/>
    <w:rsid w:val="000D7D5D"/>
    <w:rsid w:val="000E3D90"/>
    <w:rsid w:val="000E40AC"/>
    <w:rsid w:val="000F6345"/>
    <w:rsid w:val="000F7D5D"/>
    <w:rsid w:val="0010042E"/>
    <w:rsid w:val="001039ED"/>
    <w:rsid w:val="00107629"/>
    <w:rsid w:val="001076BE"/>
    <w:rsid w:val="00115513"/>
    <w:rsid w:val="00115A55"/>
    <w:rsid w:val="0012132E"/>
    <w:rsid w:val="00124D5E"/>
    <w:rsid w:val="001425FE"/>
    <w:rsid w:val="00160051"/>
    <w:rsid w:val="00165A99"/>
    <w:rsid w:val="00171F59"/>
    <w:rsid w:val="00176046"/>
    <w:rsid w:val="00186526"/>
    <w:rsid w:val="00190A59"/>
    <w:rsid w:val="00190FD9"/>
    <w:rsid w:val="001934D0"/>
    <w:rsid w:val="00193F88"/>
    <w:rsid w:val="001963A0"/>
    <w:rsid w:val="001A78D3"/>
    <w:rsid w:val="001B02B7"/>
    <w:rsid w:val="001B28AF"/>
    <w:rsid w:val="001B6CEE"/>
    <w:rsid w:val="001B7849"/>
    <w:rsid w:val="001C3125"/>
    <w:rsid w:val="001C68CA"/>
    <w:rsid w:val="001C7652"/>
    <w:rsid w:val="001D0DB5"/>
    <w:rsid w:val="001E19F5"/>
    <w:rsid w:val="001F1FA2"/>
    <w:rsid w:val="00223021"/>
    <w:rsid w:val="0022480A"/>
    <w:rsid w:val="002374BD"/>
    <w:rsid w:val="0024202A"/>
    <w:rsid w:val="0024203F"/>
    <w:rsid w:val="002438AA"/>
    <w:rsid w:val="002438C4"/>
    <w:rsid w:val="0025060A"/>
    <w:rsid w:val="00254A34"/>
    <w:rsid w:val="00260319"/>
    <w:rsid w:val="002671FC"/>
    <w:rsid w:val="0027405E"/>
    <w:rsid w:val="00283494"/>
    <w:rsid w:val="0028476F"/>
    <w:rsid w:val="00285D2D"/>
    <w:rsid w:val="00285F7C"/>
    <w:rsid w:val="002A06DD"/>
    <w:rsid w:val="002A2167"/>
    <w:rsid w:val="002A32A3"/>
    <w:rsid w:val="002B11FD"/>
    <w:rsid w:val="002B304A"/>
    <w:rsid w:val="002C1292"/>
    <w:rsid w:val="002C3D08"/>
    <w:rsid w:val="002C4B01"/>
    <w:rsid w:val="002D114D"/>
    <w:rsid w:val="002D7F50"/>
    <w:rsid w:val="002E0A93"/>
    <w:rsid w:val="002F3D2C"/>
    <w:rsid w:val="002F4613"/>
    <w:rsid w:val="003040AD"/>
    <w:rsid w:val="0030477F"/>
    <w:rsid w:val="0030598C"/>
    <w:rsid w:val="00314195"/>
    <w:rsid w:val="00322971"/>
    <w:rsid w:val="00327D32"/>
    <w:rsid w:val="0034311F"/>
    <w:rsid w:val="00343291"/>
    <w:rsid w:val="00343DD4"/>
    <w:rsid w:val="0035007F"/>
    <w:rsid w:val="00352450"/>
    <w:rsid w:val="00354D78"/>
    <w:rsid w:val="00366D09"/>
    <w:rsid w:val="00372894"/>
    <w:rsid w:val="003755B4"/>
    <w:rsid w:val="00381FFC"/>
    <w:rsid w:val="00384AF3"/>
    <w:rsid w:val="003B3E0F"/>
    <w:rsid w:val="003E549F"/>
    <w:rsid w:val="003E79E0"/>
    <w:rsid w:val="003F1150"/>
    <w:rsid w:val="003F19E7"/>
    <w:rsid w:val="00400D47"/>
    <w:rsid w:val="00404F99"/>
    <w:rsid w:val="004073FE"/>
    <w:rsid w:val="00417654"/>
    <w:rsid w:val="00421457"/>
    <w:rsid w:val="0042799B"/>
    <w:rsid w:val="00432BF9"/>
    <w:rsid w:val="00432C49"/>
    <w:rsid w:val="004340B3"/>
    <w:rsid w:val="00435C6C"/>
    <w:rsid w:val="00436103"/>
    <w:rsid w:val="00436B95"/>
    <w:rsid w:val="00437D0A"/>
    <w:rsid w:val="00450697"/>
    <w:rsid w:val="00452A9A"/>
    <w:rsid w:val="00455663"/>
    <w:rsid w:val="00462906"/>
    <w:rsid w:val="004648E6"/>
    <w:rsid w:val="00465666"/>
    <w:rsid w:val="00466821"/>
    <w:rsid w:val="00480B8B"/>
    <w:rsid w:val="00485FE4"/>
    <w:rsid w:val="0048785C"/>
    <w:rsid w:val="0049125B"/>
    <w:rsid w:val="00492E8D"/>
    <w:rsid w:val="004960C6"/>
    <w:rsid w:val="004B06BD"/>
    <w:rsid w:val="004B2F49"/>
    <w:rsid w:val="004B36C6"/>
    <w:rsid w:val="004B3D26"/>
    <w:rsid w:val="004B5411"/>
    <w:rsid w:val="004B7530"/>
    <w:rsid w:val="004C007B"/>
    <w:rsid w:val="004C2FC0"/>
    <w:rsid w:val="004C3933"/>
    <w:rsid w:val="004F558D"/>
    <w:rsid w:val="00511B39"/>
    <w:rsid w:val="00513679"/>
    <w:rsid w:val="00521680"/>
    <w:rsid w:val="005240AA"/>
    <w:rsid w:val="00525131"/>
    <w:rsid w:val="00527834"/>
    <w:rsid w:val="00527B01"/>
    <w:rsid w:val="00533E43"/>
    <w:rsid w:val="0053714E"/>
    <w:rsid w:val="00543DC3"/>
    <w:rsid w:val="005454EE"/>
    <w:rsid w:val="00547AB6"/>
    <w:rsid w:val="00550172"/>
    <w:rsid w:val="00550469"/>
    <w:rsid w:val="00552FBA"/>
    <w:rsid w:val="005568D0"/>
    <w:rsid w:val="00556FAF"/>
    <w:rsid w:val="00557D29"/>
    <w:rsid w:val="00560A23"/>
    <w:rsid w:val="00580D0D"/>
    <w:rsid w:val="00586134"/>
    <w:rsid w:val="005A544B"/>
    <w:rsid w:val="005B426D"/>
    <w:rsid w:val="005B55CA"/>
    <w:rsid w:val="005C22F3"/>
    <w:rsid w:val="005C6757"/>
    <w:rsid w:val="005D03CA"/>
    <w:rsid w:val="005D312F"/>
    <w:rsid w:val="005E1A1C"/>
    <w:rsid w:val="005F0E7F"/>
    <w:rsid w:val="005F4381"/>
    <w:rsid w:val="005F4D3A"/>
    <w:rsid w:val="005F74A1"/>
    <w:rsid w:val="0060128D"/>
    <w:rsid w:val="0060201A"/>
    <w:rsid w:val="006110BB"/>
    <w:rsid w:val="00612EDB"/>
    <w:rsid w:val="00621B42"/>
    <w:rsid w:val="006502A9"/>
    <w:rsid w:val="00666BAE"/>
    <w:rsid w:val="006726AE"/>
    <w:rsid w:val="00674F86"/>
    <w:rsid w:val="00682626"/>
    <w:rsid w:val="00685D80"/>
    <w:rsid w:val="00686673"/>
    <w:rsid w:val="006868AC"/>
    <w:rsid w:val="00694943"/>
    <w:rsid w:val="006969C9"/>
    <w:rsid w:val="00696D04"/>
    <w:rsid w:val="006A0DF1"/>
    <w:rsid w:val="006C23AF"/>
    <w:rsid w:val="006C53C0"/>
    <w:rsid w:val="006F13FA"/>
    <w:rsid w:val="006F1A08"/>
    <w:rsid w:val="007043D2"/>
    <w:rsid w:val="007153DF"/>
    <w:rsid w:val="007302BB"/>
    <w:rsid w:val="00733108"/>
    <w:rsid w:val="00736C90"/>
    <w:rsid w:val="00750D7C"/>
    <w:rsid w:val="007568DC"/>
    <w:rsid w:val="00764552"/>
    <w:rsid w:val="007649CC"/>
    <w:rsid w:val="00766B13"/>
    <w:rsid w:val="007678A3"/>
    <w:rsid w:val="00771B98"/>
    <w:rsid w:val="00772D72"/>
    <w:rsid w:val="00781516"/>
    <w:rsid w:val="00784F01"/>
    <w:rsid w:val="00785244"/>
    <w:rsid w:val="007877FB"/>
    <w:rsid w:val="007A22A8"/>
    <w:rsid w:val="007C0131"/>
    <w:rsid w:val="007C2408"/>
    <w:rsid w:val="007C31A8"/>
    <w:rsid w:val="007C6EB8"/>
    <w:rsid w:val="007D279D"/>
    <w:rsid w:val="007D4C91"/>
    <w:rsid w:val="007D57AE"/>
    <w:rsid w:val="007D7339"/>
    <w:rsid w:val="007D7583"/>
    <w:rsid w:val="007E79DD"/>
    <w:rsid w:val="007F262E"/>
    <w:rsid w:val="007F7890"/>
    <w:rsid w:val="00802D89"/>
    <w:rsid w:val="008108BB"/>
    <w:rsid w:val="008141AD"/>
    <w:rsid w:val="00824574"/>
    <w:rsid w:val="00845D94"/>
    <w:rsid w:val="00850F64"/>
    <w:rsid w:val="00853196"/>
    <w:rsid w:val="00853765"/>
    <w:rsid w:val="00854432"/>
    <w:rsid w:val="00863C6F"/>
    <w:rsid w:val="00864FF1"/>
    <w:rsid w:val="00871686"/>
    <w:rsid w:val="00871866"/>
    <w:rsid w:val="00877793"/>
    <w:rsid w:val="00892950"/>
    <w:rsid w:val="008930C0"/>
    <w:rsid w:val="008972D8"/>
    <w:rsid w:val="00897ECF"/>
    <w:rsid w:val="008A191B"/>
    <w:rsid w:val="008B171F"/>
    <w:rsid w:val="008D1858"/>
    <w:rsid w:val="008D331E"/>
    <w:rsid w:val="008D48D3"/>
    <w:rsid w:val="008D4D4A"/>
    <w:rsid w:val="008D79D8"/>
    <w:rsid w:val="008F2875"/>
    <w:rsid w:val="008F739A"/>
    <w:rsid w:val="00900D2B"/>
    <w:rsid w:val="00943D59"/>
    <w:rsid w:val="009440A9"/>
    <w:rsid w:val="00950F52"/>
    <w:rsid w:val="009518C0"/>
    <w:rsid w:val="00952FE2"/>
    <w:rsid w:val="00953A80"/>
    <w:rsid w:val="00953ECC"/>
    <w:rsid w:val="0096135B"/>
    <w:rsid w:val="00966C93"/>
    <w:rsid w:val="0097300A"/>
    <w:rsid w:val="0097445A"/>
    <w:rsid w:val="00977A76"/>
    <w:rsid w:val="0098154F"/>
    <w:rsid w:val="00981F7B"/>
    <w:rsid w:val="00983CA6"/>
    <w:rsid w:val="009857CC"/>
    <w:rsid w:val="00986E5C"/>
    <w:rsid w:val="009A30D3"/>
    <w:rsid w:val="009A3A5C"/>
    <w:rsid w:val="009A6266"/>
    <w:rsid w:val="009B12FB"/>
    <w:rsid w:val="009B3FED"/>
    <w:rsid w:val="009B5514"/>
    <w:rsid w:val="009B5A33"/>
    <w:rsid w:val="009B7F05"/>
    <w:rsid w:val="009D7D10"/>
    <w:rsid w:val="009F073A"/>
    <w:rsid w:val="009F1E61"/>
    <w:rsid w:val="009F32D2"/>
    <w:rsid w:val="009F489E"/>
    <w:rsid w:val="009F7C78"/>
    <w:rsid w:val="00A0476F"/>
    <w:rsid w:val="00A15379"/>
    <w:rsid w:val="00A16026"/>
    <w:rsid w:val="00A362A3"/>
    <w:rsid w:val="00A502F2"/>
    <w:rsid w:val="00A50D02"/>
    <w:rsid w:val="00A60292"/>
    <w:rsid w:val="00A74CDE"/>
    <w:rsid w:val="00A87591"/>
    <w:rsid w:val="00AA180F"/>
    <w:rsid w:val="00AA3F1E"/>
    <w:rsid w:val="00AC0369"/>
    <w:rsid w:val="00AC0BB0"/>
    <w:rsid w:val="00AC3DFD"/>
    <w:rsid w:val="00AD0675"/>
    <w:rsid w:val="00AD24CA"/>
    <w:rsid w:val="00AD4DFB"/>
    <w:rsid w:val="00AD5088"/>
    <w:rsid w:val="00AE4EAF"/>
    <w:rsid w:val="00AE6D8B"/>
    <w:rsid w:val="00AF536A"/>
    <w:rsid w:val="00B00E2E"/>
    <w:rsid w:val="00B028F5"/>
    <w:rsid w:val="00B02E6C"/>
    <w:rsid w:val="00B206D8"/>
    <w:rsid w:val="00B5284F"/>
    <w:rsid w:val="00B551E1"/>
    <w:rsid w:val="00B751DF"/>
    <w:rsid w:val="00B871B7"/>
    <w:rsid w:val="00B87625"/>
    <w:rsid w:val="00B87730"/>
    <w:rsid w:val="00B92334"/>
    <w:rsid w:val="00BA22B1"/>
    <w:rsid w:val="00BA2F6C"/>
    <w:rsid w:val="00BA30C6"/>
    <w:rsid w:val="00BC004A"/>
    <w:rsid w:val="00BD23E3"/>
    <w:rsid w:val="00BD3E00"/>
    <w:rsid w:val="00BE18F9"/>
    <w:rsid w:val="00BE2AA7"/>
    <w:rsid w:val="00BF39C3"/>
    <w:rsid w:val="00BF55C5"/>
    <w:rsid w:val="00C02F68"/>
    <w:rsid w:val="00C15DB5"/>
    <w:rsid w:val="00C20D90"/>
    <w:rsid w:val="00C24EC3"/>
    <w:rsid w:val="00C253F6"/>
    <w:rsid w:val="00C31DD3"/>
    <w:rsid w:val="00C33E3D"/>
    <w:rsid w:val="00C343F6"/>
    <w:rsid w:val="00C4472B"/>
    <w:rsid w:val="00C6023F"/>
    <w:rsid w:val="00C63D98"/>
    <w:rsid w:val="00C75A4E"/>
    <w:rsid w:val="00C762F7"/>
    <w:rsid w:val="00C81E16"/>
    <w:rsid w:val="00C84746"/>
    <w:rsid w:val="00C84907"/>
    <w:rsid w:val="00C84A9F"/>
    <w:rsid w:val="00CA5DFB"/>
    <w:rsid w:val="00CA7FED"/>
    <w:rsid w:val="00CB6FD6"/>
    <w:rsid w:val="00CB7CD3"/>
    <w:rsid w:val="00CC4BA1"/>
    <w:rsid w:val="00CE04F5"/>
    <w:rsid w:val="00CE21E3"/>
    <w:rsid w:val="00CE51B3"/>
    <w:rsid w:val="00CF53A8"/>
    <w:rsid w:val="00D14DB6"/>
    <w:rsid w:val="00D15D0D"/>
    <w:rsid w:val="00D169D2"/>
    <w:rsid w:val="00D36731"/>
    <w:rsid w:val="00D520CD"/>
    <w:rsid w:val="00D52903"/>
    <w:rsid w:val="00D63213"/>
    <w:rsid w:val="00D707C0"/>
    <w:rsid w:val="00D737C9"/>
    <w:rsid w:val="00D846C1"/>
    <w:rsid w:val="00D84F0E"/>
    <w:rsid w:val="00D85B8C"/>
    <w:rsid w:val="00D93CB8"/>
    <w:rsid w:val="00D9554A"/>
    <w:rsid w:val="00DC0CFB"/>
    <w:rsid w:val="00DC2F2F"/>
    <w:rsid w:val="00DC4A98"/>
    <w:rsid w:val="00DD5812"/>
    <w:rsid w:val="00DE61AC"/>
    <w:rsid w:val="00DF3A48"/>
    <w:rsid w:val="00DF5678"/>
    <w:rsid w:val="00E062FE"/>
    <w:rsid w:val="00E12F8B"/>
    <w:rsid w:val="00E13FAE"/>
    <w:rsid w:val="00E162AC"/>
    <w:rsid w:val="00E17C02"/>
    <w:rsid w:val="00E26010"/>
    <w:rsid w:val="00E33A1D"/>
    <w:rsid w:val="00E50031"/>
    <w:rsid w:val="00E5158B"/>
    <w:rsid w:val="00E51CEF"/>
    <w:rsid w:val="00E53C2A"/>
    <w:rsid w:val="00E56558"/>
    <w:rsid w:val="00E60086"/>
    <w:rsid w:val="00E61F1B"/>
    <w:rsid w:val="00E65695"/>
    <w:rsid w:val="00E74C4B"/>
    <w:rsid w:val="00E81A93"/>
    <w:rsid w:val="00E85F9F"/>
    <w:rsid w:val="00EA09CF"/>
    <w:rsid w:val="00EA3548"/>
    <w:rsid w:val="00EA5004"/>
    <w:rsid w:val="00EB0ABB"/>
    <w:rsid w:val="00EB11C4"/>
    <w:rsid w:val="00EB2BA3"/>
    <w:rsid w:val="00EC258D"/>
    <w:rsid w:val="00EC6F0E"/>
    <w:rsid w:val="00ED49EF"/>
    <w:rsid w:val="00EE14CD"/>
    <w:rsid w:val="00EE2AC4"/>
    <w:rsid w:val="00EE61D1"/>
    <w:rsid w:val="00F12F72"/>
    <w:rsid w:val="00F26B24"/>
    <w:rsid w:val="00F34CFC"/>
    <w:rsid w:val="00F35C65"/>
    <w:rsid w:val="00F40EE8"/>
    <w:rsid w:val="00F431F3"/>
    <w:rsid w:val="00F43A52"/>
    <w:rsid w:val="00F57712"/>
    <w:rsid w:val="00F62753"/>
    <w:rsid w:val="00F70B7A"/>
    <w:rsid w:val="00F73036"/>
    <w:rsid w:val="00F7452A"/>
    <w:rsid w:val="00F762CE"/>
    <w:rsid w:val="00F81FC1"/>
    <w:rsid w:val="00F83440"/>
    <w:rsid w:val="00F83B33"/>
    <w:rsid w:val="00F8689F"/>
    <w:rsid w:val="00F903BE"/>
    <w:rsid w:val="00FA09B4"/>
    <w:rsid w:val="00FA14E8"/>
    <w:rsid w:val="00FB17ED"/>
    <w:rsid w:val="00FB3D6F"/>
    <w:rsid w:val="00FB6380"/>
    <w:rsid w:val="00FD02FB"/>
    <w:rsid w:val="00FD1FE6"/>
    <w:rsid w:val="00FD60FA"/>
    <w:rsid w:val="00FD70C8"/>
    <w:rsid w:val="00FE464C"/>
    <w:rsid w:val="00FE628E"/>
    <w:rsid w:val="00FF094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7F5571F"/>
  <w15:docId w15:val="{EBF9CF9A-7E23-A74E-9E7C-AB1FD28B4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 w:qFormat="1"/>
    <w:lsdException w:name="annotation text" w:uiPriority="99"/>
    <w:lsdException w:name="header" w:uiPriority="99"/>
    <w:lsdException w:name="footer" w:uiPriority="99" w:qFormat="1"/>
    <w:lsdException w:name="caption" w:uiPriority="35" w:qFormat="1"/>
    <w:lsdException w:name="table of figures" w:uiPriority="99"/>
    <w:lsdException w:name="annotation reference" w:uiPriority="99"/>
    <w:lsdException w:name="line number" w:uiPriority="99"/>
    <w:lsdException w:name="page number" w:uiPriority="99"/>
    <w:lsdException w:name="Title" w:uiPriority="10" w:qFormat="1"/>
    <w:lsdException w:name="FollowedHyperlink" w:uiPriority="99"/>
    <w:lsdException w:name="Strong" w:uiPriority="99" w:qFormat="1"/>
    <w:lsdException w:name="Emphasis" w:uiPriority="99" w:qFormat="1"/>
    <w:lsdException w:name="Document Map" w:uiPriority="99"/>
    <w:lsdException w:name="Normal (Web)" w:uiPriority="99"/>
    <w:lsdException w:name="HTML Preformatted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uiPriority="99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uiPriority="99"/>
    <w:lsdException w:name="List Paragraph" w:uiPriority="34" w:qFormat="1"/>
    <w:lsdException w:name="Quote" w:uiPriority="29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 w:uiPriority="65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 w:uiPriority="60"/>
    <w:lsdException w:name="Light List Accent 4"/>
    <w:lsdException w:name="Light Grid Accent 4"/>
    <w:lsdException w:name="Medium Shading 1 Accent 4"/>
    <w:lsdException w:name="Medium Shading 2 Accent 4"/>
    <w:lsdException w:name="Medium List 1 Accent 4" w:uiPriority="61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uiPriority="37" w:qFormat="1"/>
    <w:lsdException w:name="TOC Heading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21680"/>
    <w:pPr>
      <w:ind w:firstLine="288"/>
    </w:pPr>
    <w:rPr>
      <w:rFonts w:ascii="Times New Roman" w:hAnsi="Times New Roman"/>
      <w:sz w:val="22"/>
      <w:szCs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85D80"/>
    <w:pPr>
      <w:keepNext/>
      <w:keepLines/>
      <w:numPr>
        <w:numId w:val="188"/>
      </w:numPr>
      <w:spacing w:before="120" w:after="120"/>
      <w:outlineLvl w:val="0"/>
    </w:pPr>
    <w:rPr>
      <w:rFonts w:asciiTheme="majorHAnsi" w:eastAsia="MS Gothic" w:hAnsiTheme="majorHAnsi"/>
      <w:b/>
      <w:bCs/>
      <w:sz w:val="24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85D80"/>
    <w:pPr>
      <w:keepNext/>
      <w:keepLines/>
      <w:numPr>
        <w:ilvl w:val="1"/>
        <w:numId w:val="188"/>
      </w:numPr>
      <w:spacing w:before="240" w:after="120"/>
      <w:outlineLvl w:val="1"/>
    </w:pPr>
    <w:rPr>
      <w:rFonts w:asciiTheme="majorHAnsi" w:eastAsia="MS Gothic" w:hAnsiTheme="majorHAnsi"/>
      <w:b/>
      <w:bCs/>
      <w:sz w:val="20"/>
      <w:szCs w:val="26"/>
    </w:rPr>
  </w:style>
  <w:style w:type="paragraph" w:styleId="Heading3">
    <w:name w:val="heading 3"/>
    <w:basedOn w:val="Heading2"/>
    <w:next w:val="Normal"/>
    <w:link w:val="Heading3Char"/>
    <w:autoRedefine/>
    <w:qFormat/>
    <w:rsid w:val="00685D80"/>
    <w:pPr>
      <w:numPr>
        <w:ilvl w:val="2"/>
      </w:numPr>
      <w:spacing w:after="180"/>
      <w:outlineLvl w:val="2"/>
    </w:pPr>
    <w:rPr>
      <w:rFonts w:eastAsia="Times New Roman" w:cs="Arial"/>
      <w:b w:val="0"/>
      <w:bCs w:val="0"/>
      <w:lang w:val="en-CA"/>
    </w:rPr>
  </w:style>
  <w:style w:type="paragraph" w:styleId="Heading4">
    <w:name w:val="heading 4"/>
    <w:basedOn w:val="Heading3"/>
    <w:next w:val="Normal"/>
    <w:link w:val="Heading4Char"/>
    <w:autoRedefine/>
    <w:qFormat/>
    <w:rsid w:val="00021008"/>
    <w:pPr>
      <w:numPr>
        <w:ilvl w:val="3"/>
      </w:numPr>
      <w:spacing w:before="120"/>
      <w:outlineLvl w:val="3"/>
    </w:pPr>
    <w:rPr>
      <w:bCs/>
      <w:szCs w:val="22"/>
    </w:rPr>
  </w:style>
  <w:style w:type="paragraph" w:styleId="Heading5">
    <w:name w:val="heading 5"/>
    <w:basedOn w:val="Normal"/>
    <w:next w:val="Normal"/>
    <w:link w:val="Heading5Char"/>
    <w:qFormat/>
    <w:rsid w:val="00021008"/>
    <w:pPr>
      <w:numPr>
        <w:ilvl w:val="4"/>
        <w:numId w:val="188"/>
      </w:num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en-CA"/>
    </w:rPr>
  </w:style>
  <w:style w:type="paragraph" w:styleId="Heading6">
    <w:name w:val="heading 6"/>
    <w:basedOn w:val="Normal"/>
    <w:next w:val="Normal"/>
    <w:link w:val="Heading6Char"/>
    <w:qFormat/>
    <w:rsid w:val="00021008"/>
    <w:pPr>
      <w:numPr>
        <w:ilvl w:val="5"/>
        <w:numId w:val="188"/>
      </w:numPr>
      <w:spacing w:before="240" w:after="60"/>
      <w:outlineLvl w:val="5"/>
    </w:pPr>
    <w:rPr>
      <w:rFonts w:eastAsia="Times New Roman"/>
      <w:b/>
      <w:bCs/>
      <w:szCs w:val="22"/>
      <w:lang w:val="en-CA"/>
    </w:rPr>
  </w:style>
  <w:style w:type="paragraph" w:styleId="Heading7">
    <w:name w:val="heading 7"/>
    <w:basedOn w:val="Normal"/>
    <w:next w:val="Normal"/>
    <w:link w:val="Heading7Char"/>
    <w:qFormat/>
    <w:rsid w:val="00021008"/>
    <w:pPr>
      <w:numPr>
        <w:ilvl w:val="6"/>
        <w:numId w:val="188"/>
      </w:numPr>
      <w:spacing w:before="240" w:after="60"/>
      <w:outlineLvl w:val="6"/>
    </w:pPr>
    <w:rPr>
      <w:rFonts w:eastAsia="Times New Roman"/>
      <w:lang w:val="en-CA"/>
    </w:rPr>
  </w:style>
  <w:style w:type="paragraph" w:styleId="Heading8">
    <w:name w:val="heading 8"/>
    <w:basedOn w:val="Normal"/>
    <w:next w:val="Normal"/>
    <w:link w:val="Heading8Char"/>
    <w:qFormat/>
    <w:rsid w:val="00021008"/>
    <w:pPr>
      <w:numPr>
        <w:ilvl w:val="7"/>
        <w:numId w:val="188"/>
      </w:numPr>
      <w:spacing w:before="240" w:after="60"/>
      <w:outlineLvl w:val="7"/>
    </w:pPr>
    <w:rPr>
      <w:rFonts w:eastAsia="Times New Roman"/>
      <w:i/>
      <w:iCs/>
      <w:lang w:val="en-CA"/>
    </w:rPr>
  </w:style>
  <w:style w:type="paragraph" w:styleId="Heading9">
    <w:name w:val="heading 9"/>
    <w:basedOn w:val="Normal"/>
    <w:next w:val="Normal"/>
    <w:link w:val="Heading9Char"/>
    <w:qFormat/>
    <w:rsid w:val="00021008"/>
    <w:pPr>
      <w:numPr>
        <w:ilvl w:val="8"/>
        <w:numId w:val="188"/>
      </w:numPr>
      <w:spacing w:before="240" w:after="60"/>
      <w:outlineLvl w:val="8"/>
    </w:pPr>
    <w:rPr>
      <w:rFonts w:ascii="Arial" w:eastAsia="Times New Roman" w:hAnsi="Arial" w:cs="Arial"/>
      <w:szCs w:val="22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685D80"/>
    <w:pPr>
      <w:spacing w:after="360"/>
      <w:ind w:firstLine="0"/>
      <w:contextualSpacing/>
    </w:pPr>
    <w:rPr>
      <w:rFonts w:asciiTheme="majorHAnsi" w:eastAsia="MS Gothic" w:hAnsiTheme="majorHAnsi"/>
      <w:b/>
      <w:spacing w:val="5"/>
      <w:kern w:val="28"/>
      <w:sz w:val="28"/>
      <w:szCs w:val="52"/>
    </w:rPr>
  </w:style>
  <w:style w:type="character" w:customStyle="1" w:styleId="TitleChar">
    <w:name w:val="Title Char"/>
    <w:link w:val="Title"/>
    <w:uiPriority w:val="10"/>
    <w:rsid w:val="00685D80"/>
    <w:rPr>
      <w:rFonts w:asciiTheme="majorHAnsi" w:eastAsia="MS Gothic" w:hAnsiTheme="majorHAnsi"/>
      <w:b/>
      <w:spacing w:val="5"/>
      <w:kern w:val="28"/>
      <w:sz w:val="28"/>
      <w:szCs w:val="52"/>
    </w:rPr>
  </w:style>
  <w:style w:type="character" w:customStyle="1" w:styleId="Heading1Char">
    <w:name w:val="Heading 1 Char"/>
    <w:link w:val="Heading1"/>
    <w:uiPriority w:val="9"/>
    <w:rsid w:val="00685D80"/>
    <w:rPr>
      <w:rFonts w:asciiTheme="majorHAnsi" w:eastAsia="MS Gothic" w:hAnsiTheme="majorHAnsi"/>
      <w:b/>
      <w:bCs/>
      <w:sz w:val="24"/>
      <w:szCs w:val="32"/>
    </w:rPr>
  </w:style>
  <w:style w:type="character" w:customStyle="1" w:styleId="Heading2Char">
    <w:name w:val="Heading 2 Char"/>
    <w:link w:val="Heading2"/>
    <w:uiPriority w:val="9"/>
    <w:rsid w:val="00685D80"/>
    <w:rPr>
      <w:rFonts w:asciiTheme="majorHAnsi" w:eastAsia="MS Gothic" w:hAnsiTheme="majorHAnsi"/>
      <w:b/>
      <w:bCs/>
      <w:szCs w:val="26"/>
    </w:rPr>
  </w:style>
  <w:style w:type="paragraph" w:styleId="Header">
    <w:name w:val="header"/>
    <w:basedOn w:val="Normal"/>
    <w:link w:val="HeaderChar"/>
    <w:uiPriority w:val="99"/>
    <w:rsid w:val="00D846C1"/>
    <w:pPr>
      <w:tabs>
        <w:tab w:val="center" w:pos="4320"/>
        <w:tab w:val="right" w:pos="8640"/>
      </w:tabs>
      <w:ind w:firstLine="0"/>
    </w:pPr>
    <w:rPr>
      <w:sz w:val="20"/>
    </w:rPr>
  </w:style>
  <w:style w:type="character" w:customStyle="1" w:styleId="HeaderChar">
    <w:name w:val="Header Char"/>
    <w:basedOn w:val="DefaultParagraphFont"/>
    <w:link w:val="Header"/>
    <w:uiPriority w:val="99"/>
    <w:rsid w:val="00D846C1"/>
    <w:rPr>
      <w:rFonts w:ascii="Times New Roman" w:hAnsi="Times New Roman"/>
      <w:szCs w:val="24"/>
    </w:rPr>
  </w:style>
  <w:style w:type="paragraph" w:styleId="Footer">
    <w:name w:val="footer"/>
    <w:basedOn w:val="Normal"/>
    <w:link w:val="FooterChar"/>
    <w:autoRedefine/>
    <w:uiPriority w:val="99"/>
    <w:qFormat/>
    <w:rsid w:val="001A78D3"/>
    <w:pPr>
      <w:tabs>
        <w:tab w:val="center" w:pos="4320"/>
        <w:tab w:val="right" w:pos="8640"/>
      </w:tabs>
    </w:pPr>
    <w:rPr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1A78D3"/>
    <w:rPr>
      <w:rFonts w:ascii="Adobe Garamond Pro" w:hAnsi="Adobe Garamond Pro"/>
      <w:sz w:val="18"/>
      <w:szCs w:val="24"/>
    </w:rPr>
  </w:style>
  <w:style w:type="character" w:styleId="Hyperlink">
    <w:name w:val="Hyperlink"/>
    <w:rsid w:val="000D7D5D"/>
    <w:rPr>
      <w:color w:val="000000" w:themeColor="text1"/>
      <w:u w:val="none"/>
    </w:rPr>
  </w:style>
  <w:style w:type="character" w:customStyle="1" w:styleId="Heading3Char">
    <w:name w:val="Heading 3 Char"/>
    <w:link w:val="Heading3"/>
    <w:rsid w:val="00685D80"/>
    <w:rPr>
      <w:rFonts w:asciiTheme="majorHAnsi" w:eastAsia="Times New Roman" w:hAnsiTheme="majorHAnsi" w:cs="Arial"/>
      <w:szCs w:val="26"/>
      <w:lang w:val="en-CA"/>
    </w:rPr>
  </w:style>
  <w:style w:type="character" w:customStyle="1" w:styleId="Heading4Char">
    <w:name w:val="Heading 4 Char"/>
    <w:link w:val="Heading4"/>
    <w:rsid w:val="006969C9"/>
    <w:rPr>
      <w:rFonts w:ascii="Myriad Pro" w:eastAsia="Times New Roman" w:hAnsi="Myriad Pro" w:cs="Arial"/>
      <w:b/>
      <w:bCs/>
      <w:szCs w:val="22"/>
      <w:lang w:val="en-CA"/>
    </w:rPr>
  </w:style>
  <w:style w:type="character" w:customStyle="1" w:styleId="Heading5Char">
    <w:name w:val="Heading 5 Char"/>
    <w:link w:val="Heading5"/>
    <w:rsid w:val="00223021"/>
    <w:rPr>
      <w:rFonts w:ascii="Times New Roman" w:eastAsia="Times New Roman" w:hAnsi="Times New Roman" w:cs="Times New Roman"/>
      <w:b/>
      <w:bCs/>
      <w:i/>
      <w:iCs/>
      <w:sz w:val="26"/>
      <w:szCs w:val="26"/>
      <w:lang w:val="en-CA"/>
    </w:rPr>
  </w:style>
  <w:style w:type="character" w:customStyle="1" w:styleId="Heading6Char">
    <w:name w:val="Heading 6 Char"/>
    <w:link w:val="Heading6"/>
    <w:rsid w:val="00223021"/>
    <w:rPr>
      <w:rFonts w:ascii="Times New Roman" w:eastAsia="Times New Roman" w:hAnsi="Times New Roman" w:cs="Times New Roman"/>
      <w:b/>
      <w:bCs/>
      <w:sz w:val="22"/>
      <w:szCs w:val="22"/>
      <w:lang w:val="en-CA"/>
    </w:rPr>
  </w:style>
  <w:style w:type="character" w:customStyle="1" w:styleId="Heading7Char">
    <w:name w:val="Heading 7 Char"/>
    <w:link w:val="Heading7"/>
    <w:rsid w:val="00223021"/>
    <w:rPr>
      <w:rFonts w:ascii="Times New Roman" w:eastAsia="Times New Roman" w:hAnsi="Times New Roman" w:cs="Times New Roman"/>
      <w:lang w:val="en-CA"/>
    </w:rPr>
  </w:style>
  <w:style w:type="character" w:customStyle="1" w:styleId="Heading8Char">
    <w:name w:val="Heading 8 Char"/>
    <w:link w:val="Heading8"/>
    <w:rsid w:val="00223021"/>
    <w:rPr>
      <w:rFonts w:ascii="Times New Roman" w:eastAsia="Times New Roman" w:hAnsi="Times New Roman" w:cs="Times New Roman"/>
      <w:i/>
      <w:iCs/>
      <w:lang w:val="en-CA"/>
    </w:rPr>
  </w:style>
  <w:style w:type="character" w:customStyle="1" w:styleId="Heading9Char">
    <w:name w:val="Heading 9 Char"/>
    <w:link w:val="Heading9"/>
    <w:rsid w:val="00223021"/>
    <w:rPr>
      <w:rFonts w:ascii="Arial" w:eastAsia="Times New Roman" w:hAnsi="Arial" w:cs="Arial"/>
      <w:sz w:val="22"/>
      <w:szCs w:val="22"/>
      <w:lang w:val="en-CA"/>
    </w:rPr>
  </w:style>
  <w:style w:type="character" w:customStyle="1" w:styleId="HeaderChar1">
    <w:name w:val="Header Char1"/>
    <w:basedOn w:val="DefaultParagraphFont"/>
    <w:uiPriority w:val="99"/>
    <w:semiHidden/>
    <w:rsid w:val="00223021"/>
  </w:style>
  <w:style w:type="paragraph" w:styleId="FootnoteText">
    <w:name w:val="footnote text"/>
    <w:basedOn w:val="Normal"/>
    <w:link w:val="FootnoteTextChar"/>
    <w:autoRedefine/>
    <w:uiPriority w:val="99"/>
    <w:unhideWhenUsed/>
    <w:qFormat/>
    <w:rsid w:val="00D846C1"/>
    <w:rPr>
      <w:sz w:val="18"/>
      <w:szCs w:val="20"/>
      <w:lang w:val="en-CA"/>
    </w:rPr>
  </w:style>
  <w:style w:type="character" w:customStyle="1" w:styleId="FootnoteTextChar">
    <w:name w:val="Footnote Text Char"/>
    <w:link w:val="FootnoteText"/>
    <w:uiPriority w:val="99"/>
    <w:rsid w:val="00D846C1"/>
    <w:rPr>
      <w:rFonts w:ascii="Times New Roman" w:hAnsi="Times New Roman"/>
      <w:sz w:val="18"/>
      <w:lang w:val="en-CA"/>
    </w:rPr>
  </w:style>
  <w:style w:type="character" w:styleId="FootnoteReference">
    <w:name w:val="footnote reference"/>
    <w:unhideWhenUsed/>
    <w:rsid w:val="00AC0369"/>
    <w:rPr>
      <w:rFonts w:ascii="Times New Roman" w:hAnsi="Times New Roman"/>
      <w:b w:val="0"/>
      <w:i w:val="0"/>
      <w:vertAlign w:val="superscript"/>
    </w:rPr>
  </w:style>
  <w:style w:type="paragraph" w:styleId="ListParagraph">
    <w:name w:val="List Paragraph"/>
    <w:basedOn w:val="Normal"/>
    <w:autoRedefine/>
    <w:uiPriority w:val="34"/>
    <w:qFormat/>
    <w:rsid w:val="00C84746"/>
    <w:pPr>
      <w:numPr>
        <w:numId w:val="36"/>
      </w:numPr>
      <w:spacing w:after="200"/>
      <w:contextualSpacing/>
    </w:pPr>
    <w:rPr>
      <w:szCs w:val="22"/>
      <w:lang w:val="en-CA"/>
    </w:rPr>
  </w:style>
  <w:style w:type="paragraph" w:styleId="BodyText">
    <w:name w:val="Body Text"/>
    <w:aliases w:val="Body text,bt,Body Txt,body text,(T),Body Tx,body text1,body text2,bt1,body text3,bt2,body text4,bt3,body text5,bt4,body text6,bt5,body text7,bt6,body text8,bt7,body text11,body text21,bt11,body text31,bt21,body text41,bt31,body text51,bt41"/>
    <w:basedOn w:val="Normal"/>
    <w:link w:val="BodyTextChar"/>
    <w:rsid w:val="00223021"/>
    <w:pPr>
      <w:spacing w:after="120"/>
    </w:pPr>
    <w:rPr>
      <w:rFonts w:eastAsia="Times New Roman"/>
      <w:lang w:val="en-CA"/>
    </w:rPr>
  </w:style>
  <w:style w:type="character" w:customStyle="1" w:styleId="BodyTextChar">
    <w:name w:val="Body Text Char"/>
    <w:aliases w:val="Body text Char,bt Char,Body Txt Char,body text Char,(T) Char,Body Tx Char,body text1 Char,body text2 Char,bt1 Char,body text3 Char,bt2 Char,body text4 Char,bt3 Char,body text5 Char,bt4 Char,body text6 Char,bt5 Char,body text7 Char"/>
    <w:link w:val="BodyText"/>
    <w:rsid w:val="00223021"/>
    <w:rPr>
      <w:rFonts w:ascii="Times New Roman" w:eastAsia="Times New Roman" w:hAnsi="Times New Roman" w:cs="Times New Roman"/>
      <w:lang w:val="en-CA"/>
    </w:rPr>
  </w:style>
  <w:style w:type="paragraph" w:styleId="BlockText">
    <w:name w:val="Block Text"/>
    <w:basedOn w:val="Normal"/>
    <w:autoRedefine/>
    <w:rsid w:val="007302BB"/>
    <w:pPr>
      <w:spacing w:after="120"/>
      <w:ind w:right="-138" w:firstLine="0"/>
    </w:pPr>
    <w:rPr>
      <w:rFonts w:eastAsia="Times New Roman"/>
      <w:sz w:val="20"/>
    </w:rPr>
  </w:style>
  <w:style w:type="table" w:styleId="TableGrid">
    <w:name w:val="Table Grid"/>
    <w:basedOn w:val="TableNormal"/>
    <w:uiPriority w:val="59"/>
    <w:rsid w:val="00EA09CF"/>
    <w:rPr>
      <w:rFonts w:ascii="Adobe Garamond Pro" w:eastAsia="Calibri" w:hAnsi="Adobe Garamond Pro"/>
      <w:sz w:val="24"/>
      <w:szCs w:val="24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Revision">
    <w:name w:val="Revision"/>
    <w:hidden/>
    <w:uiPriority w:val="99"/>
    <w:rsid w:val="002E0A93"/>
    <w:rPr>
      <w:rFonts w:ascii="Calibri" w:eastAsia="Calibri" w:hAnsi="Calibri"/>
      <w:sz w:val="22"/>
      <w:szCs w:val="22"/>
    </w:rPr>
  </w:style>
  <w:style w:type="numbering" w:customStyle="1" w:styleId="Style1">
    <w:name w:val="Style1"/>
    <w:uiPriority w:val="99"/>
    <w:rsid w:val="002E0A93"/>
    <w:pPr>
      <w:numPr>
        <w:numId w:val="27"/>
      </w:numPr>
    </w:pPr>
  </w:style>
  <w:style w:type="numbering" w:customStyle="1" w:styleId="Style2">
    <w:name w:val="Style2"/>
    <w:uiPriority w:val="99"/>
    <w:rsid w:val="002E0A93"/>
    <w:pPr>
      <w:numPr>
        <w:numId w:val="32"/>
      </w:numPr>
    </w:pPr>
  </w:style>
  <w:style w:type="character" w:styleId="FollowedHyperlink">
    <w:name w:val="FollowedHyperlink"/>
    <w:uiPriority w:val="99"/>
    <w:unhideWhenUsed/>
    <w:rsid w:val="000D7D5D"/>
    <w:rPr>
      <w:color w:val="000000" w:themeColor="text1"/>
      <w:u w:val="single"/>
    </w:rPr>
  </w:style>
  <w:style w:type="paragraph" w:customStyle="1" w:styleId="NoParagraphStyle">
    <w:name w:val="[No Paragraph Style]"/>
    <w:rsid w:val="0052168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 New Roman" w:eastAsia="Calibri" w:hAnsi="Times New Roman" w:cs="Times-Roman"/>
      <w:color w:val="000000"/>
      <w:sz w:val="24"/>
      <w:szCs w:val="24"/>
    </w:rPr>
  </w:style>
  <w:style w:type="paragraph" w:customStyle="1" w:styleId="Footnote">
    <w:name w:val="Footnote"/>
    <w:basedOn w:val="Normal"/>
    <w:next w:val="Normal"/>
    <w:autoRedefine/>
    <w:qFormat/>
    <w:rsid w:val="009F7C78"/>
    <w:pPr>
      <w:widowControl w:val="0"/>
      <w:autoSpaceDE w:val="0"/>
      <w:adjustRightInd w:val="0"/>
      <w:ind w:firstLine="0"/>
    </w:pPr>
    <w:rPr>
      <w:rFonts w:eastAsia="Times New Roman"/>
      <w:sz w:val="20"/>
      <w:szCs w:val="20"/>
    </w:rPr>
  </w:style>
  <w:style w:type="paragraph" w:customStyle="1" w:styleId="ColorfulShading-Accent11">
    <w:name w:val="Colorful Shading - Accent 11"/>
    <w:hidden/>
    <w:uiPriority w:val="99"/>
    <w:rsid w:val="00AE4EAF"/>
    <w:rPr>
      <w:rFonts w:ascii="Calibri" w:eastAsia="Calibri" w:hAnsi="Calibri"/>
      <w:sz w:val="22"/>
      <w:szCs w:val="22"/>
    </w:rPr>
  </w:style>
  <w:style w:type="character" w:customStyle="1" w:styleId="Abstractheading">
    <w:name w:val="Abstract heading"/>
    <w:basedOn w:val="Heading3Char"/>
    <w:uiPriority w:val="1"/>
    <w:qFormat/>
    <w:rsid w:val="00400D47"/>
    <w:rPr>
      <w:rFonts w:ascii="Myriad Pro Light" w:eastAsia="Times New Roman" w:hAnsi="Myriad Pro Light" w:cs="Arial"/>
      <w:b/>
      <w:bCs/>
      <w:sz w:val="18"/>
      <w:szCs w:val="26"/>
      <w:lang w:val="en-CA"/>
    </w:rPr>
  </w:style>
  <w:style w:type="paragraph" w:customStyle="1" w:styleId="TableTitle">
    <w:name w:val="Table Title"/>
    <w:basedOn w:val="Normal"/>
    <w:autoRedefine/>
    <w:qFormat/>
    <w:rsid w:val="00D846C1"/>
    <w:pPr>
      <w:keepNext/>
      <w:ind w:firstLine="0"/>
    </w:pPr>
    <w:rPr>
      <w:rFonts w:eastAsia="Times New Roman"/>
      <w:bCs/>
      <w:sz w:val="20"/>
    </w:rPr>
  </w:style>
  <w:style w:type="paragraph" w:customStyle="1" w:styleId="FigureTitle">
    <w:name w:val="Figure Title"/>
    <w:basedOn w:val="Normal"/>
    <w:autoRedefine/>
    <w:qFormat/>
    <w:rsid w:val="0042799B"/>
    <w:pPr>
      <w:spacing w:before="120" w:after="240"/>
      <w:ind w:firstLine="0"/>
    </w:pPr>
    <w:rPr>
      <w:bCs/>
      <w:sz w:val="18"/>
      <w:szCs w:val="18"/>
    </w:rPr>
  </w:style>
  <w:style w:type="paragraph" w:customStyle="1" w:styleId="TableText">
    <w:name w:val="Table Text"/>
    <w:basedOn w:val="Normal"/>
    <w:autoRedefine/>
    <w:qFormat/>
    <w:rsid w:val="005C6757"/>
    <w:pPr>
      <w:keepNext/>
      <w:framePr w:hSpace="180" w:wrap="around" w:vAnchor="text" w:hAnchor="text" w:xAlign="center" w:y="1"/>
      <w:tabs>
        <w:tab w:val="decimal" w:pos="204"/>
      </w:tabs>
      <w:ind w:firstLine="0"/>
      <w:suppressOverlap/>
    </w:pPr>
    <w:rPr>
      <w:rFonts w:cs="Arial"/>
      <w:color w:val="000000"/>
      <w:sz w:val="18"/>
      <w:szCs w:val="20"/>
    </w:rPr>
  </w:style>
  <w:style w:type="paragraph" w:customStyle="1" w:styleId="Source">
    <w:name w:val="Source"/>
    <w:basedOn w:val="Normal"/>
    <w:autoRedefine/>
    <w:qFormat/>
    <w:rsid w:val="00983CA6"/>
    <w:pPr>
      <w:spacing w:after="120"/>
      <w:ind w:firstLine="0"/>
    </w:pPr>
    <w:rPr>
      <w:rFonts w:eastAsia="Calibri" w:cs="Arial"/>
      <w:i/>
      <w:sz w:val="20"/>
      <w:szCs w:val="20"/>
    </w:rPr>
  </w:style>
  <w:style w:type="numbering" w:customStyle="1" w:styleId="NoList1">
    <w:name w:val="No List1"/>
    <w:next w:val="NoList"/>
    <w:uiPriority w:val="99"/>
    <w:semiHidden/>
    <w:unhideWhenUsed/>
    <w:rsid w:val="00950F52"/>
  </w:style>
  <w:style w:type="table" w:customStyle="1" w:styleId="LightShading-Accent11">
    <w:name w:val="Light Shading - Accent 11"/>
    <w:basedOn w:val="TableNormal"/>
    <w:next w:val="LightShading-Accent12"/>
    <w:uiPriority w:val="60"/>
    <w:rsid w:val="00950F52"/>
    <w:rPr>
      <w:rFonts w:ascii="Times New Roman" w:eastAsia="Times New Roman" w:hAnsi="Times New Roman"/>
      <w:sz w:val="24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TableGrid1">
    <w:name w:val="Table Grid1"/>
    <w:basedOn w:val="TableNormal"/>
    <w:next w:val="TableGrid"/>
    <w:uiPriority w:val="59"/>
    <w:rsid w:val="00950F5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List1-Accent4">
    <w:name w:val="Medium List 1 Accent 4"/>
    <w:basedOn w:val="TableNormal"/>
    <w:uiPriority w:val="61"/>
    <w:rsid w:val="00950F52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MediumGrid31">
    <w:name w:val="Medium Grid 31"/>
    <w:basedOn w:val="TableNormal"/>
    <w:uiPriority w:val="60"/>
    <w:rsid w:val="00950F52"/>
    <w:rPr>
      <w:rFonts w:ascii="Calibri" w:eastAsia="Calibri" w:hAnsi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DarkList1">
    <w:name w:val="Dark List1"/>
    <w:basedOn w:val="TableNormal"/>
    <w:uiPriority w:val="61"/>
    <w:rsid w:val="00950F52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DarkList-Accent1">
    <w:name w:val="Dark List Accent 1"/>
    <w:basedOn w:val="TableNormal"/>
    <w:uiPriority w:val="65"/>
    <w:rsid w:val="00950F52"/>
    <w:rPr>
      <w:rFonts w:ascii="Calibri" w:eastAsia="Calibri" w:hAnsi="Calibri"/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System" w:eastAsia="Times New Roman" w:hAnsi="System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LightShading1">
    <w:name w:val="Light Shading1"/>
    <w:basedOn w:val="TableNormal"/>
    <w:uiPriority w:val="60"/>
    <w:rsid w:val="00950F52"/>
    <w:rPr>
      <w:rFonts w:ascii="Times New Roman" w:eastAsia="Times New Roman" w:hAnsi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2">
    <w:name w:val="Light Shading2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3">
    <w:name w:val="Light Shading3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4">
    <w:name w:val="Light Shading4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5">
    <w:name w:val="Light Shading5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6">
    <w:name w:val="Light Shading6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7">
    <w:name w:val="Light Shading7"/>
    <w:basedOn w:val="TableNormal"/>
    <w:next w:val="LightShading8"/>
    <w:uiPriority w:val="60"/>
    <w:rsid w:val="00950F52"/>
    <w:rPr>
      <w:rFonts w:ascii="Times New Roman" w:eastAsia="Times New Roman" w:hAnsi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-Accent41">
    <w:name w:val="Light Shading - Accent 41"/>
    <w:basedOn w:val="TableNormal"/>
    <w:next w:val="LightShading-Accent4"/>
    <w:uiPriority w:val="60"/>
    <w:rsid w:val="00950F52"/>
    <w:rPr>
      <w:rFonts w:ascii="Times New Roman" w:eastAsia="Times New Roman" w:hAnsi="Times New Roman"/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customStyle="1" w:styleId="LightShading-Accent12">
    <w:name w:val="Light Shading - Accent 12"/>
    <w:basedOn w:val="TableNormal"/>
    <w:uiPriority w:val="60"/>
    <w:rsid w:val="00950F52"/>
    <w:rPr>
      <w:rFonts w:asciiTheme="minorHAnsi" w:eastAsiaTheme="minorHAnsi" w:hAnsiTheme="minorHAnsi" w:cstheme="minorBidi"/>
      <w:color w:val="365F91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LightShading8">
    <w:name w:val="Light Shading8"/>
    <w:basedOn w:val="TableNormal"/>
    <w:uiPriority w:val="60"/>
    <w:rsid w:val="00950F52"/>
    <w:rPr>
      <w:rFonts w:asciiTheme="minorHAnsi" w:eastAsiaTheme="minorHAnsi" w:hAnsiTheme="minorHAnsi" w:cstheme="minorBidi"/>
      <w:color w:val="000000" w:themeColor="text1" w:themeShade="BF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4">
    <w:name w:val="Light Shading Accent 4"/>
    <w:basedOn w:val="TableNormal"/>
    <w:uiPriority w:val="60"/>
    <w:rsid w:val="00950F52"/>
    <w:rPr>
      <w:rFonts w:asciiTheme="minorHAnsi" w:eastAsiaTheme="minorHAnsi" w:hAnsiTheme="minorHAnsi" w:cstheme="minorBidi"/>
      <w:color w:val="5F497A" w:themeColor="accent4" w:themeShade="BF"/>
      <w:sz w:val="22"/>
      <w:szCs w:val="22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customStyle="1" w:styleId="LightShading21">
    <w:name w:val="Light Shading21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uthor">
    <w:name w:val="Author"/>
    <w:basedOn w:val="Normal"/>
    <w:qFormat/>
    <w:rsid w:val="00AC0369"/>
    <w:pPr>
      <w:ind w:left="288" w:firstLine="0"/>
    </w:pPr>
    <w:rPr>
      <w:rFonts w:ascii="Calibri" w:eastAsia="Calibri" w:hAnsi="Calibri"/>
      <w:b/>
      <w:bCs/>
      <w:sz w:val="20"/>
      <w:szCs w:val="20"/>
    </w:rPr>
  </w:style>
  <w:style w:type="paragraph" w:customStyle="1" w:styleId="AbstracttextTitlePage">
    <w:name w:val="Abstract text (Title Page)"/>
    <w:basedOn w:val="NoParagraphStyle"/>
    <w:uiPriority w:val="99"/>
    <w:rsid w:val="00521680"/>
    <w:pPr>
      <w:widowControl/>
      <w:spacing w:line="240" w:lineRule="atLeast"/>
    </w:pPr>
    <w:rPr>
      <w:rFonts w:eastAsia="Cambria" w:cs="Adobe Garamond Pro"/>
      <w:spacing w:val="5"/>
      <w:sz w:val="18"/>
      <w:szCs w:val="18"/>
    </w:rPr>
  </w:style>
  <w:style w:type="character" w:styleId="CommentReference">
    <w:name w:val="annotation reference"/>
    <w:basedOn w:val="DefaultParagraphFont"/>
    <w:uiPriority w:val="99"/>
    <w:rsid w:val="00772D72"/>
    <w:rPr>
      <w:sz w:val="16"/>
      <w:szCs w:val="16"/>
    </w:rPr>
  </w:style>
  <w:style w:type="numbering" w:customStyle="1" w:styleId="CurrentList1">
    <w:name w:val="Current List1"/>
    <w:uiPriority w:val="99"/>
    <w:rsid w:val="00527B01"/>
    <w:pPr>
      <w:numPr>
        <w:numId w:val="189"/>
      </w:numPr>
    </w:pPr>
  </w:style>
  <w:style w:type="numbering" w:customStyle="1" w:styleId="CurrentList2">
    <w:name w:val="Current List2"/>
    <w:uiPriority w:val="99"/>
    <w:rsid w:val="00527B01"/>
    <w:pPr>
      <w:numPr>
        <w:numId w:val="191"/>
      </w:numPr>
    </w:pPr>
  </w:style>
  <w:style w:type="numbering" w:customStyle="1" w:styleId="CurrentList3">
    <w:name w:val="Current List3"/>
    <w:uiPriority w:val="99"/>
    <w:rsid w:val="00527B01"/>
    <w:pPr>
      <w:numPr>
        <w:numId w:val="192"/>
      </w:numPr>
    </w:pPr>
  </w:style>
  <w:style w:type="numbering" w:customStyle="1" w:styleId="CurrentList4">
    <w:name w:val="Current List4"/>
    <w:uiPriority w:val="99"/>
    <w:rsid w:val="00682626"/>
    <w:pPr>
      <w:numPr>
        <w:numId w:val="193"/>
      </w:numPr>
    </w:pPr>
  </w:style>
  <w:style w:type="numbering" w:customStyle="1" w:styleId="CurrentList5">
    <w:name w:val="Current List5"/>
    <w:uiPriority w:val="99"/>
    <w:rsid w:val="00682626"/>
    <w:pPr>
      <w:numPr>
        <w:numId w:val="194"/>
      </w:numPr>
    </w:pPr>
  </w:style>
  <w:style w:type="numbering" w:customStyle="1" w:styleId="CurrentList6">
    <w:name w:val="Current List6"/>
    <w:uiPriority w:val="99"/>
    <w:rsid w:val="00021008"/>
    <w:pPr>
      <w:numPr>
        <w:numId w:val="195"/>
      </w:numPr>
    </w:pPr>
  </w:style>
  <w:style w:type="numbering" w:customStyle="1" w:styleId="CurrentList7">
    <w:name w:val="Current List7"/>
    <w:uiPriority w:val="99"/>
    <w:rsid w:val="00021008"/>
    <w:pPr>
      <w:numPr>
        <w:numId w:val="196"/>
      </w:numPr>
    </w:pPr>
  </w:style>
  <w:style w:type="paragraph" w:customStyle="1" w:styleId="ReferencesUseThis">
    <w:name w:val="References_Use_This"/>
    <w:basedOn w:val="Normal"/>
    <w:qFormat/>
    <w:rsid w:val="00750D7C"/>
    <w:pPr>
      <w:ind w:left="288" w:hanging="288"/>
    </w:pPr>
  </w:style>
  <w:style w:type="character" w:styleId="UnresolvedMention">
    <w:name w:val="Unresolved Mention"/>
    <w:basedOn w:val="DefaultParagraphFont"/>
    <w:uiPriority w:val="99"/>
    <w:semiHidden/>
    <w:unhideWhenUsed/>
    <w:rsid w:val="00771B98"/>
    <w:rPr>
      <w:color w:val="605E5C"/>
      <w:shd w:val="clear" w:color="auto" w:fill="E1DFDD"/>
    </w:rPr>
  </w:style>
  <w:style w:type="paragraph" w:customStyle="1" w:styleId="ReferenceTitle">
    <w:name w:val="Reference Title"/>
    <w:basedOn w:val="Normal"/>
    <w:qFormat/>
    <w:rsid w:val="00685D80"/>
    <w:pPr>
      <w:spacing w:before="240" w:after="120"/>
      <w:ind w:firstLine="0"/>
    </w:pPr>
    <w:rPr>
      <w:rFonts w:asciiTheme="majorHAnsi" w:hAnsiTheme="majorHAnsi"/>
      <w:b/>
      <w:bCs/>
      <w:sz w:val="24"/>
    </w:rPr>
  </w:style>
  <w:style w:type="paragraph" w:styleId="CommentText">
    <w:name w:val="annotation text"/>
    <w:basedOn w:val="Normal"/>
    <w:link w:val="CommentTextChar"/>
    <w:uiPriority w:val="99"/>
    <w:rsid w:val="00772D7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72D72"/>
    <w:rPr>
      <w:rFonts w:ascii="Adobe Garamond Pro" w:hAnsi="Adobe Garamond Pr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772D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772D72"/>
    <w:rPr>
      <w:rFonts w:ascii="Adobe Garamond Pro" w:hAnsi="Adobe Garamond Pro"/>
      <w:b/>
      <w:bCs/>
    </w:rPr>
  </w:style>
  <w:style w:type="paragraph" w:customStyle="1" w:styleId="TableTextBullet">
    <w:name w:val="Table_Text_Bullet"/>
    <w:basedOn w:val="TableText"/>
    <w:qFormat/>
    <w:rsid w:val="005C6757"/>
    <w:pPr>
      <w:framePr w:wrap="around"/>
      <w:numPr>
        <w:numId w:val="247"/>
      </w:numPr>
      <w:ind w:left="28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45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2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0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7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92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hyperlink" Target="https://jtlu.org/index.php/jtlu" TargetMode="External"/><Relationship Id="rId1" Type="http://schemas.openxmlformats.org/officeDocument/2006/relationships/image" Target="media/image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angiekronebusch/Desktop/JTLU_MSWord_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F9D6F3B9-3BA8-C24D-BDC2-2F059F6B9C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JTLU_MSWord_template.dotx</Template>
  <TotalTime>12</TotalTime>
  <Pages>5</Pages>
  <Words>1521</Words>
  <Characters>8671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Minnesota Center for Transportation S</Company>
  <LinksUpToDate>false</LinksUpToDate>
  <CharactersWithSpaces>10172</CharactersWithSpaces>
  <SharedDoc>false</SharedDoc>
  <HLinks>
    <vt:vector size="54" baseType="variant">
      <vt:variant>
        <vt:i4>4718602</vt:i4>
      </vt:variant>
      <vt:variant>
        <vt:i4>46</vt:i4>
      </vt:variant>
      <vt:variant>
        <vt:i4>0</vt:i4>
      </vt:variant>
      <vt:variant>
        <vt:i4>5</vt:i4>
      </vt:variant>
      <vt:variant>
        <vt:lpwstr>https://www.fhwa.dot.gov/safetealu/legis.htm</vt:lpwstr>
      </vt:variant>
      <vt:variant>
        <vt:lpwstr/>
      </vt:variant>
      <vt:variant>
        <vt:i4>6946940</vt:i4>
      </vt:variant>
      <vt:variant>
        <vt:i4>43</vt:i4>
      </vt:variant>
      <vt:variant>
        <vt:i4>0</vt:i4>
      </vt:variant>
      <vt:variant>
        <vt:i4>5</vt:i4>
      </vt:variant>
      <vt:variant>
        <vt:lpwstr>http://www.ramsar.org/pdf/sitelist.pdf</vt:lpwstr>
      </vt:variant>
      <vt:variant>
        <vt:lpwstr/>
      </vt:variant>
      <vt:variant>
        <vt:i4>6946940</vt:i4>
      </vt:variant>
      <vt:variant>
        <vt:i4>40</vt:i4>
      </vt:variant>
      <vt:variant>
        <vt:i4>0</vt:i4>
      </vt:variant>
      <vt:variant>
        <vt:i4>5</vt:i4>
      </vt:variant>
      <vt:variant>
        <vt:lpwstr>http://www.ramsar.org/pdf/sitelist.pdf</vt:lpwstr>
      </vt:variant>
      <vt:variant>
        <vt:lpwstr/>
      </vt:variant>
      <vt:variant>
        <vt:i4>6422554</vt:i4>
      </vt:variant>
      <vt:variant>
        <vt:i4>37</vt:i4>
      </vt:variant>
      <vt:variant>
        <vt:i4>0</vt:i4>
      </vt:variant>
      <vt:variant>
        <vt:i4>5</vt:i4>
      </vt:variant>
      <vt:variant>
        <vt:lpwstr>http://www.fhwa.dot.gov/publications/research/safety/08034/</vt:lpwstr>
      </vt:variant>
      <vt:variant>
        <vt:lpwstr/>
      </vt:variant>
      <vt:variant>
        <vt:i4>6094889</vt:i4>
      </vt:variant>
      <vt:variant>
        <vt:i4>34</vt:i4>
      </vt:variant>
      <vt:variant>
        <vt:i4>0</vt:i4>
      </vt:variant>
      <vt:variant>
        <vt:i4>5</vt:i4>
      </vt:variant>
      <vt:variant>
        <vt:lpwstr>http://www.ndsu.edu/pubweb/ ~bezbarua/em/</vt:lpwstr>
      </vt:variant>
      <vt:variant>
        <vt:lpwstr/>
      </vt:variant>
      <vt:variant>
        <vt:i4>4718647</vt:i4>
      </vt:variant>
      <vt:variant>
        <vt:i4>31</vt:i4>
      </vt:variant>
      <vt:variant>
        <vt:i4>0</vt:i4>
      </vt:variant>
      <vt:variant>
        <vt:i4>5</vt:i4>
      </vt:variant>
      <vt:variant>
        <vt:lpwstr>http://docs.streamnetlibrary.org/USFWS/hsimbeaver.pdf</vt:lpwstr>
      </vt:variant>
      <vt:variant>
        <vt:lpwstr/>
      </vt:variant>
      <vt:variant>
        <vt:i4>5505136</vt:i4>
      </vt:variant>
      <vt:variant>
        <vt:i4>9</vt:i4>
      </vt:variant>
      <vt:variant>
        <vt:i4>0</vt:i4>
      </vt:variant>
      <vt:variant>
        <vt:i4>5</vt:i4>
      </vt:variant>
      <vt:variant>
        <vt:lpwstr>http://creativecommons.org/licenses/by-nc/3.0/us/</vt:lpwstr>
      </vt:variant>
      <vt:variant>
        <vt:lpwstr/>
      </vt:variant>
      <vt:variant>
        <vt:i4>7405568</vt:i4>
      </vt:variant>
      <vt:variant>
        <vt:i4>6</vt:i4>
      </vt:variant>
      <vt:variant>
        <vt:i4>0</vt:i4>
      </vt:variant>
      <vt:variant>
        <vt:i4>5</vt:i4>
      </vt:variant>
      <vt:variant>
        <vt:lpwstr>http://jtlu.org</vt:lpwstr>
      </vt:variant>
      <vt:variant>
        <vt:lpwstr/>
      </vt:variant>
      <vt:variant>
        <vt:i4>7405568</vt:i4>
      </vt:variant>
      <vt:variant>
        <vt:i4>3</vt:i4>
      </vt:variant>
      <vt:variant>
        <vt:i4>0</vt:i4>
      </vt:variant>
      <vt:variant>
        <vt:i4>5</vt:i4>
      </vt:variant>
      <vt:variant>
        <vt:lpwstr>http://jtlu.org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Angela M Kronebusch</cp:lastModifiedBy>
  <cp:revision>9</cp:revision>
  <cp:lastPrinted>2024-01-16T21:40:00Z</cp:lastPrinted>
  <dcterms:created xsi:type="dcterms:W3CDTF">2024-01-16T21:40:00Z</dcterms:created>
  <dcterms:modified xsi:type="dcterms:W3CDTF">2024-05-23T17:05:00Z</dcterms:modified>
</cp:coreProperties>
</file>